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57" w:type="dxa"/>
        <w:tblInd w:w="-86" w:type="dxa"/>
        <w:tblLayout w:type="fixed"/>
        <w:tblCellMar>
          <w:left w:w="56" w:type="dxa"/>
          <w:right w:w="56" w:type="dxa"/>
        </w:tblCellMar>
        <w:tblLook w:val="0000"/>
      </w:tblPr>
      <w:tblGrid>
        <w:gridCol w:w="568"/>
        <w:gridCol w:w="222"/>
        <w:gridCol w:w="626"/>
        <w:gridCol w:w="1417"/>
        <w:gridCol w:w="996"/>
        <w:gridCol w:w="512"/>
        <w:gridCol w:w="628"/>
        <w:gridCol w:w="1127"/>
        <w:gridCol w:w="1417"/>
        <w:gridCol w:w="930"/>
        <w:gridCol w:w="204"/>
        <w:gridCol w:w="31"/>
        <w:gridCol w:w="1529"/>
        <w:gridCol w:w="850"/>
      </w:tblGrid>
      <w:tr w:rsidR="004E34D2" w:rsidTr="00CB0619">
        <w:trPr>
          <w:cantSplit/>
        </w:trPr>
        <w:tc>
          <w:tcPr>
            <w:tcW w:w="790" w:type="dxa"/>
            <w:gridSpan w:val="2"/>
            <w:tcBorders>
              <w:top w:val="double" w:sz="12" w:space="0" w:color="auto"/>
              <w:left w:val="double" w:sz="12" w:space="0" w:color="auto"/>
              <w:right w:val="single" w:sz="6" w:space="0" w:color="auto"/>
            </w:tcBorders>
          </w:tcPr>
          <w:p w:rsidR="004E34D2" w:rsidRDefault="00183C7F">
            <w:pPr>
              <w:jc w:val="center"/>
              <w:rPr>
                <w:rFonts w:ascii="Arial" w:hAnsi="Arial"/>
                <w:spacing w:val="-24"/>
                <w:sz w:val="24"/>
              </w:rPr>
            </w:pPr>
            <w:r>
              <w:rPr>
                <w:rFonts w:ascii="Arial" w:hAnsi="Arial"/>
                <w:spacing w:val="-24"/>
                <w:sz w:val="22"/>
              </w:rPr>
              <w:t>Polo-</w:t>
            </w:r>
          </w:p>
        </w:tc>
        <w:tc>
          <w:tcPr>
            <w:tcW w:w="5306" w:type="dxa"/>
            <w:gridSpan w:val="6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4D2" w:rsidRDefault="00183C7F">
            <w:pPr>
              <w:jc w:val="center"/>
              <w:rPr>
                <w:rFonts w:ascii="Arial" w:hAnsi="Arial"/>
                <w:sz w:val="24"/>
              </w:rPr>
            </w:pPr>
            <w:proofErr w:type="spellStart"/>
            <w:r>
              <w:rPr>
                <w:rFonts w:ascii="Arial" w:hAnsi="Arial"/>
                <w:sz w:val="24"/>
              </w:rPr>
              <w:t>Název</w:t>
            </w:r>
            <w:proofErr w:type="spellEnd"/>
          </w:p>
        </w:tc>
        <w:tc>
          <w:tcPr>
            <w:tcW w:w="2551" w:type="dxa"/>
            <w:gridSpan w:val="3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4D2" w:rsidRDefault="00183C7F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  <w:lang w:val="cs-CZ"/>
              </w:rPr>
              <w:t>Č</w:t>
            </w:r>
            <w:r>
              <w:rPr>
                <w:rFonts w:ascii="Arial" w:hAnsi="Arial"/>
                <w:sz w:val="24"/>
              </w:rPr>
              <w:t xml:space="preserve">. </w:t>
            </w:r>
            <w:proofErr w:type="spellStart"/>
            <w:r>
              <w:rPr>
                <w:rFonts w:ascii="Arial" w:hAnsi="Arial"/>
                <w:sz w:val="24"/>
              </w:rPr>
              <w:t>výkresu</w:t>
            </w:r>
            <w:proofErr w:type="spellEnd"/>
            <w:r>
              <w:rPr>
                <w:rFonts w:ascii="Arial" w:hAnsi="Arial"/>
                <w:sz w:val="24"/>
              </w:rPr>
              <w:t xml:space="preserve"> - č. </w:t>
            </w:r>
            <w:proofErr w:type="spellStart"/>
            <w:r>
              <w:rPr>
                <w:rFonts w:ascii="Arial" w:hAnsi="Arial"/>
                <w:sz w:val="24"/>
              </w:rPr>
              <w:t>normy</w:t>
            </w:r>
            <w:proofErr w:type="spellEnd"/>
          </w:p>
        </w:tc>
        <w:tc>
          <w:tcPr>
            <w:tcW w:w="1560" w:type="dxa"/>
            <w:gridSpan w:val="2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4D2" w:rsidRDefault="00183C7F">
            <w:pPr>
              <w:jc w:val="center"/>
              <w:rPr>
                <w:rFonts w:ascii="Arial" w:hAnsi="Arial"/>
                <w:spacing w:val="-16"/>
                <w:sz w:val="24"/>
              </w:rPr>
            </w:pPr>
            <w:proofErr w:type="spellStart"/>
            <w:r>
              <w:rPr>
                <w:rFonts w:ascii="Arial" w:hAnsi="Arial"/>
                <w:spacing w:val="-16"/>
                <w:sz w:val="24"/>
              </w:rPr>
              <w:t>Hmotnost</w:t>
            </w:r>
            <w:proofErr w:type="spellEnd"/>
            <w:r>
              <w:rPr>
                <w:rFonts w:ascii="Arial" w:hAnsi="Arial"/>
                <w:spacing w:val="-16"/>
                <w:sz w:val="24"/>
              </w:rPr>
              <w:t xml:space="preserve"> [kg]</w:t>
            </w:r>
          </w:p>
        </w:tc>
        <w:tc>
          <w:tcPr>
            <w:tcW w:w="850" w:type="dxa"/>
            <w:tcBorders>
              <w:top w:val="double" w:sz="12" w:space="0" w:color="auto"/>
              <w:left w:val="single" w:sz="6" w:space="0" w:color="auto"/>
              <w:right w:val="double" w:sz="12" w:space="0" w:color="auto"/>
            </w:tcBorders>
          </w:tcPr>
          <w:p w:rsidR="004E34D2" w:rsidRDefault="00183C7F">
            <w:pPr>
              <w:jc w:val="center"/>
              <w:rPr>
                <w:rFonts w:ascii="Arial" w:hAnsi="Arial"/>
                <w:sz w:val="22"/>
              </w:rPr>
            </w:pPr>
            <w:proofErr w:type="spellStart"/>
            <w:r>
              <w:rPr>
                <w:rFonts w:ascii="Arial" w:hAnsi="Arial"/>
                <w:sz w:val="22"/>
              </w:rPr>
              <w:t>Množ</w:t>
            </w:r>
            <w:proofErr w:type="spellEnd"/>
            <w:r>
              <w:rPr>
                <w:rFonts w:ascii="Arial" w:hAnsi="Arial"/>
                <w:sz w:val="22"/>
              </w:rPr>
              <w:t>-</w:t>
            </w:r>
          </w:p>
        </w:tc>
      </w:tr>
      <w:tr w:rsidR="004E34D2" w:rsidTr="00CB0619">
        <w:trPr>
          <w:cantSplit/>
        </w:trPr>
        <w:tc>
          <w:tcPr>
            <w:tcW w:w="790" w:type="dxa"/>
            <w:gridSpan w:val="2"/>
            <w:tcBorders>
              <w:left w:val="double" w:sz="12" w:space="0" w:color="auto"/>
              <w:bottom w:val="double" w:sz="12" w:space="0" w:color="auto"/>
              <w:right w:val="single" w:sz="6" w:space="0" w:color="auto"/>
            </w:tcBorders>
          </w:tcPr>
          <w:p w:rsidR="004E34D2" w:rsidRDefault="00183C7F">
            <w:pPr>
              <w:jc w:val="center"/>
              <w:rPr>
                <w:rFonts w:ascii="Arial" w:hAnsi="Arial"/>
                <w:sz w:val="22"/>
              </w:rPr>
            </w:pPr>
            <w:proofErr w:type="spellStart"/>
            <w:r>
              <w:rPr>
                <w:rFonts w:ascii="Arial" w:hAnsi="Arial"/>
                <w:sz w:val="22"/>
              </w:rPr>
              <w:t>žka</w:t>
            </w:r>
            <w:proofErr w:type="spellEnd"/>
          </w:p>
        </w:tc>
        <w:tc>
          <w:tcPr>
            <w:tcW w:w="5306" w:type="dxa"/>
            <w:gridSpan w:val="6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single" w:sz="6" w:space="0" w:color="auto"/>
            </w:tcBorders>
          </w:tcPr>
          <w:p w:rsidR="004E34D2" w:rsidRDefault="00183C7F">
            <w:pPr>
              <w:jc w:val="center"/>
              <w:rPr>
                <w:rFonts w:ascii="Arial" w:hAnsi="Arial"/>
                <w:sz w:val="24"/>
              </w:rPr>
            </w:pPr>
            <w:proofErr w:type="spellStart"/>
            <w:r>
              <w:rPr>
                <w:rFonts w:ascii="Arial" w:hAnsi="Arial"/>
                <w:sz w:val="24"/>
              </w:rPr>
              <w:t>Polotovar</w:t>
            </w:r>
            <w:proofErr w:type="spellEnd"/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single" w:sz="6" w:space="0" w:color="auto"/>
            </w:tcBorders>
          </w:tcPr>
          <w:p w:rsidR="004E34D2" w:rsidRDefault="00183C7F">
            <w:pPr>
              <w:jc w:val="center"/>
              <w:rPr>
                <w:rFonts w:ascii="Arial" w:hAnsi="Arial"/>
                <w:sz w:val="24"/>
              </w:rPr>
            </w:pPr>
            <w:proofErr w:type="spellStart"/>
            <w:r>
              <w:rPr>
                <w:rFonts w:ascii="Arial" w:hAnsi="Arial"/>
                <w:sz w:val="24"/>
              </w:rPr>
              <w:t>Materiál</w:t>
            </w:r>
            <w:proofErr w:type="spellEnd"/>
            <w:r>
              <w:rPr>
                <w:rFonts w:ascii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hAnsi="Arial"/>
                <w:sz w:val="24"/>
              </w:rPr>
              <w:t>výchozí</w:t>
            </w:r>
            <w:proofErr w:type="spellEnd"/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single" w:sz="6" w:space="0" w:color="auto"/>
            </w:tcBorders>
          </w:tcPr>
          <w:p w:rsidR="004E34D2" w:rsidRDefault="00183C7F">
            <w:pPr>
              <w:jc w:val="center"/>
              <w:rPr>
                <w:rFonts w:ascii="Arial" w:hAnsi="Arial"/>
                <w:sz w:val="24"/>
              </w:rPr>
            </w:pPr>
            <w:proofErr w:type="spellStart"/>
            <w:r>
              <w:rPr>
                <w:rFonts w:ascii="Arial" w:hAnsi="Arial"/>
                <w:sz w:val="24"/>
              </w:rPr>
              <w:t>Jednotka</w:t>
            </w:r>
            <w:proofErr w:type="spellEnd"/>
          </w:p>
        </w:tc>
        <w:tc>
          <w:tcPr>
            <w:tcW w:w="850" w:type="dxa"/>
            <w:tcBorders>
              <w:left w:val="single" w:sz="6" w:space="0" w:color="auto"/>
              <w:bottom w:val="double" w:sz="12" w:space="0" w:color="auto"/>
              <w:right w:val="double" w:sz="12" w:space="0" w:color="auto"/>
            </w:tcBorders>
          </w:tcPr>
          <w:p w:rsidR="004E34D2" w:rsidRDefault="00183C7F">
            <w:pPr>
              <w:jc w:val="center"/>
              <w:rPr>
                <w:rFonts w:ascii="Arial" w:hAnsi="Arial"/>
                <w:sz w:val="22"/>
              </w:rPr>
            </w:pPr>
            <w:proofErr w:type="spellStart"/>
            <w:r>
              <w:rPr>
                <w:rFonts w:ascii="Arial" w:hAnsi="Arial"/>
                <w:sz w:val="22"/>
              </w:rPr>
              <w:t>ství</w:t>
            </w:r>
            <w:proofErr w:type="spellEnd"/>
          </w:p>
        </w:tc>
      </w:tr>
      <w:tr w:rsidR="004E34D2" w:rsidTr="00CB0619">
        <w:trPr>
          <w:cantSplit/>
        </w:trPr>
        <w:tc>
          <w:tcPr>
            <w:tcW w:w="568" w:type="dxa"/>
            <w:tcBorders>
              <w:left w:val="single" w:sz="12" w:space="0" w:color="auto"/>
            </w:tcBorders>
          </w:tcPr>
          <w:p w:rsidR="004E34D2" w:rsidRDefault="00183C7F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</w:t>
            </w:r>
          </w:p>
        </w:tc>
        <w:tc>
          <w:tcPr>
            <w:tcW w:w="5528" w:type="dxa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4D2" w:rsidRDefault="009248BD" w:rsidP="00143013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statusText w:type="text" w:val="Např: HŘÍDEL, ŠROUB M8x40"/>
                  <w:textInput>
                    <w:maxLength w:val="38"/>
                  </w:textInput>
                </w:ffData>
              </w:fldChar>
            </w:r>
            <w:bookmarkStart w:id="0" w:name="Text7"/>
            <w:r w:rsidR="00183C7F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43013">
              <w:rPr>
                <w:rFonts w:ascii="Arial" w:hAnsi="Arial"/>
                <w:noProof/>
              </w:rPr>
              <w:t>LOŽISKOVÉ TĚLESO</w:t>
            </w:r>
            <w:r>
              <w:rPr>
                <w:rFonts w:ascii="Arial" w:hAnsi="Arial"/>
              </w:rPr>
              <w:fldChar w:fldCharType="end"/>
            </w:r>
            <w:bookmarkEnd w:id="0"/>
          </w:p>
        </w:tc>
        <w:tc>
          <w:tcPr>
            <w:tcW w:w="2551" w:type="dxa"/>
            <w:gridSpan w:val="3"/>
          </w:tcPr>
          <w:p w:rsidR="004E34D2" w:rsidRDefault="009248BD" w:rsidP="00143013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statusText w:type="text" w:val="U nenormaliz. s.: číslo výkresu na kterém je tato nakreslena  u normaliz. s: č. rozměrové normy včetně záčíslí (např. ČSN 02 1101.11)"/>
                  <w:textInput>
                    <w:maxLength w:val="19"/>
                  </w:textInput>
                </w:ffData>
              </w:fldChar>
            </w:r>
            <w:bookmarkStart w:id="1" w:name="Text9"/>
            <w:r w:rsidR="00183C7F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43013">
              <w:rPr>
                <w:rFonts w:ascii="Arial" w:hAnsi="Arial"/>
              </w:rPr>
              <w:t>11-09-66-03</w:t>
            </w:r>
            <w:r>
              <w:rPr>
                <w:rFonts w:ascii="Arial" w:hAnsi="Arial"/>
              </w:rPr>
              <w:fldChar w:fldCharType="end"/>
            </w:r>
            <w:bookmarkEnd w:id="1"/>
          </w:p>
        </w:tc>
        <w:tc>
          <w:tcPr>
            <w:tcW w:w="1560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4D2" w:rsidRPr="00DD59E5" w:rsidRDefault="00DD59E5" w:rsidP="00DD59E5">
            <w:pPr>
              <w:spacing w:line="240" w:lineRule="atLeast"/>
              <w:jc w:val="center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t>13,164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4E34D2" w:rsidRDefault="00183C7F" w:rsidP="00143013">
            <w:pPr>
              <w:tabs>
                <w:tab w:val="right" w:pos="617"/>
              </w:tabs>
              <w:spacing w:line="24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 w:rsidR="009248BD">
              <w:rPr>
                <w:rFonts w:ascii="Arial" w:hAnsi="Arial"/>
                <w:sz w:val="22"/>
              </w:rPr>
              <w:fldChar w:fldCharType="begin">
                <w:ffData>
                  <w:name w:val="Text13"/>
                  <w:enabled/>
                  <w:calcOnExit w:val="0"/>
                  <w:statusText w:type="text" w:val="Celkove mn. jednotek pro jeden celek"/>
                  <w:textInput>
                    <w:maxLength w:val="4"/>
                  </w:textInput>
                </w:ffData>
              </w:fldChar>
            </w:r>
            <w:bookmarkStart w:id="2" w:name="Text13"/>
            <w:r>
              <w:rPr>
                <w:rFonts w:ascii="Arial" w:hAnsi="Arial"/>
                <w:sz w:val="22"/>
              </w:rPr>
              <w:instrText xml:space="preserve"> FORMTEXT </w:instrText>
            </w:r>
            <w:r w:rsidR="009248BD">
              <w:rPr>
                <w:rFonts w:ascii="Arial" w:hAnsi="Arial"/>
                <w:sz w:val="22"/>
              </w:rPr>
            </w:r>
            <w:r w:rsidR="009248BD">
              <w:rPr>
                <w:rFonts w:ascii="Arial" w:hAnsi="Arial"/>
                <w:sz w:val="22"/>
              </w:rPr>
              <w:fldChar w:fldCharType="separate"/>
            </w:r>
            <w:r w:rsidR="00143013">
              <w:rPr>
                <w:rFonts w:ascii="Arial" w:hAnsi="Arial"/>
                <w:noProof/>
                <w:sz w:val="22"/>
              </w:rPr>
              <w:t>1</w:t>
            </w:r>
            <w:r w:rsidR="009248BD">
              <w:rPr>
                <w:rFonts w:ascii="Arial" w:hAnsi="Arial"/>
                <w:sz w:val="22"/>
              </w:rPr>
              <w:fldChar w:fldCharType="end"/>
            </w:r>
            <w:bookmarkEnd w:id="2"/>
          </w:p>
        </w:tc>
      </w:tr>
      <w:tr w:rsidR="004E34D2" w:rsidTr="00CB0619">
        <w:trPr>
          <w:cantSplit/>
        </w:trPr>
        <w:tc>
          <w:tcPr>
            <w:tcW w:w="568" w:type="dxa"/>
            <w:tcBorders>
              <w:left w:val="single" w:sz="12" w:space="0" w:color="auto"/>
              <w:right w:val="single" w:sz="6" w:space="0" w:color="auto"/>
            </w:tcBorders>
          </w:tcPr>
          <w:p w:rsidR="004E34D2" w:rsidRDefault="004E34D2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5528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:rsidR="004E34D2" w:rsidRDefault="009248BD" w:rsidP="00143013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statusText w:type="text" w:val="Např.:  ODLITEK, VÝKOVEK, SVAREK,  KR20 - 150 ČSN 42 5510.10, u normalizovaných součástí se nevyplňuje"/>
                  <w:textInput>
                    <w:maxLength w:val="32"/>
                  </w:textInput>
                </w:ffData>
              </w:fldChar>
            </w:r>
            <w:bookmarkStart w:id="3" w:name="Text8"/>
            <w:r w:rsidR="00183C7F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43013">
              <w:rPr>
                <w:rFonts w:ascii="Arial" w:hAnsi="Arial"/>
                <w:noProof/>
              </w:rPr>
              <w:t>S</w:t>
            </w:r>
            <w:r w:rsidR="00143013">
              <w:rPr>
                <w:rFonts w:ascii="Arial" w:hAnsi="Arial"/>
                <w:noProof/>
                <w:lang w:val="cs-CZ"/>
              </w:rPr>
              <w:t>VAŘENEC</w:t>
            </w:r>
            <w:r>
              <w:rPr>
                <w:rFonts w:ascii="Arial" w:hAnsi="Arial"/>
              </w:rPr>
              <w:fldChar w:fldCharType="end"/>
            </w:r>
            <w:bookmarkEnd w:id="3"/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E34D2" w:rsidRDefault="00D2546D" w:rsidP="00D2546D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11 373</w:t>
            </w:r>
          </w:p>
        </w:tc>
        <w:tc>
          <w:tcPr>
            <w:tcW w:w="1560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4E34D2" w:rsidRDefault="009248BD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statusText w:type="text" w:val="Např: l, m, m2, pokud je jednotkou ks, pak NIC"/>
                  <w:textInput>
                    <w:maxLength w:val="10"/>
                  </w:textInput>
                </w:ffData>
              </w:fldChar>
            </w:r>
            <w:bookmarkStart w:id="4" w:name="Text12"/>
            <w:r w:rsidR="00183C7F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83C7F">
              <w:rPr>
                <w:rFonts w:ascii="Arial" w:hAnsi="Arial"/>
                <w:noProof/>
              </w:rPr>
              <w:t> </w:t>
            </w:r>
            <w:r w:rsidR="00183C7F">
              <w:rPr>
                <w:rFonts w:ascii="Arial" w:hAnsi="Arial"/>
                <w:noProof/>
              </w:rPr>
              <w:t> </w:t>
            </w:r>
            <w:r w:rsidR="00183C7F">
              <w:rPr>
                <w:rFonts w:ascii="Arial" w:hAnsi="Arial"/>
                <w:noProof/>
              </w:rPr>
              <w:t> </w:t>
            </w:r>
            <w:r w:rsidR="00183C7F">
              <w:rPr>
                <w:rFonts w:ascii="Arial" w:hAnsi="Arial"/>
                <w:noProof/>
              </w:rPr>
              <w:t> </w:t>
            </w:r>
            <w:r w:rsidR="00183C7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"/>
          </w:p>
        </w:tc>
        <w:tc>
          <w:tcPr>
            <w:tcW w:w="850" w:type="dxa"/>
            <w:tcBorders>
              <w:left w:val="single" w:sz="6" w:space="0" w:color="auto"/>
              <w:right w:val="single" w:sz="12" w:space="0" w:color="auto"/>
            </w:tcBorders>
          </w:tcPr>
          <w:p w:rsidR="004E34D2" w:rsidRDefault="004E34D2">
            <w:pPr>
              <w:spacing w:line="240" w:lineRule="atLeast"/>
              <w:rPr>
                <w:rFonts w:ascii="Arial" w:hAnsi="Arial"/>
                <w:sz w:val="22"/>
              </w:rPr>
            </w:pPr>
          </w:p>
        </w:tc>
      </w:tr>
      <w:tr w:rsidR="00DA5D53" w:rsidTr="00CB0619">
        <w:trPr>
          <w:cantSplit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DA5D53" w:rsidRDefault="00DA5D53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2</w:t>
            </w:r>
          </w:p>
        </w:tc>
        <w:tc>
          <w:tcPr>
            <w:tcW w:w="5528" w:type="dxa"/>
            <w:gridSpan w:val="7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A5D53" w:rsidRDefault="00DA5D53" w:rsidP="00A027E8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t>ŘEMENICE</w:t>
            </w:r>
            <w:r w:rsidR="00D2546D">
              <w:rPr>
                <w:rFonts w:ascii="Arial" w:hAnsi="Arial"/>
              </w:rPr>
              <w:t xml:space="preserve"> H </w:t>
            </w:r>
            <w:r w:rsidR="00D2546D">
              <w:rPr>
                <w:rFonts w:ascii="Arial" w:hAnsi="Arial"/>
                <w:lang w:val="en-US"/>
              </w:rPr>
              <w:t>150 -</w:t>
            </w:r>
            <w:r>
              <w:rPr>
                <w:rFonts w:ascii="Arial" w:hAnsi="Arial"/>
              </w:rPr>
              <w:t xml:space="preserve"> MALÁ</w:t>
            </w:r>
          </w:p>
        </w:tc>
        <w:tc>
          <w:tcPr>
            <w:tcW w:w="2551" w:type="dxa"/>
            <w:gridSpan w:val="3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A5D53" w:rsidRPr="00DA5D53" w:rsidRDefault="009248BD" w:rsidP="00DA5D53">
            <w:pPr>
              <w:spacing w:line="240" w:lineRule="atLeast"/>
              <w:jc w:val="center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statusText w:type="text" w:val="U nenormaliz. s.: číslo výkresu na kterém je tato nakreslena  u normaliz. s: č. rozměrové normy včetně záčíslí (např. ČSN 02 1101.11)"/>
                  <w:textInput>
                    <w:maxLength w:val="19"/>
                  </w:textInput>
                </w:ffData>
              </w:fldChar>
            </w:r>
            <w:r w:rsidR="00DA5D53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A5D53">
              <w:rPr>
                <w:rFonts w:ascii="Arial" w:hAnsi="Arial"/>
                <w:noProof/>
              </w:rPr>
              <w:t>11-09-66-0</w:t>
            </w:r>
            <w:r>
              <w:rPr>
                <w:rFonts w:ascii="Arial" w:hAnsi="Arial"/>
              </w:rPr>
              <w:fldChar w:fldCharType="end"/>
            </w:r>
            <w:r w:rsidR="00DA5D53">
              <w:rPr>
                <w:rFonts w:ascii="Arial" w:hAnsi="Arial"/>
                <w:lang w:val="en-US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A5D53" w:rsidRDefault="00DA5D53" w:rsidP="00A027E8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1,169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DA5D53" w:rsidRDefault="00DA5D53" w:rsidP="00A027E8">
            <w:pPr>
              <w:tabs>
                <w:tab w:val="right" w:pos="617"/>
              </w:tabs>
              <w:spacing w:line="24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 w:rsidR="009248BD">
              <w:rPr>
                <w:rFonts w:ascii="Arial" w:hAnsi="Arial"/>
                <w:sz w:val="22"/>
              </w:rPr>
              <w:fldChar w:fldCharType="begin">
                <w:ffData>
                  <w:name w:val="Text13"/>
                  <w:enabled/>
                  <w:calcOnExit w:val="0"/>
                  <w:statusText w:type="text" w:val="Celkove mn. jednotek pro jeden celek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 w:rsidR="009248BD">
              <w:rPr>
                <w:rFonts w:ascii="Arial" w:hAnsi="Arial"/>
                <w:sz w:val="22"/>
              </w:rPr>
            </w:r>
            <w:r w:rsidR="009248B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1</w:t>
            </w:r>
            <w:r w:rsidR="009248BD">
              <w:rPr>
                <w:rFonts w:ascii="Arial" w:hAnsi="Arial"/>
                <w:sz w:val="22"/>
              </w:rPr>
              <w:fldChar w:fldCharType="end"/>
            </w:r>
          </w:p>
        </w:tc>
      </w:tr>
      <w:tr w:rsidR="00DA5D53" w:rsidTr="00CB0619">
        <w:trPr>
          <w:cantSplit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DA5D53" w:rsidRDefault="00DA5D53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A5D53" w:rsidRDefault="009248BD" w:rsidP="00A027E8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statusText w:type="text" w:val="Např: HŘÍDEL, ŠROUB M8x40"/>
                  <w:textInput>
                    <w:maxLength w:val="38"/>
                  </w:textInput>
                </w:ffData>
              </w:fldChar>
            </w:r>
            <w:r w:rsidR="00DA5D53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A5D53">
              <w:rPr>
                <w:rFonts w:ascii="Arial" w:hAnsi="Arial"/>
                <w:lang w:val="en-US"/>
              </w:rPr>
              <w:t>20 H150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A5D53" w:rsidRDefault="009248BD" w:rsidP="00DA5D53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statusText w:type="text" w:val="Např: 11 500, u normaliz. součástí NIC"/>
                  <w:textInput>
                    <w:maxLength w:val="19"/>
                  </w:textInput>
                </w:ffData>
              </w:fldChar>
            </w:r>
            <w:r w:rsidR="00DA5D53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A5D53">
              <w:rPr>
                <w:rFonts w:ascii="Arial" w:hAnsi="Arial"/>
                <w:noProof/>
              </w:rPr>
              <w:t xml:space="preserve">11 </w:t>
            </w:r>
            <w:r>
              <w:rPr>
                <w:rFonts w:ascii="Arial" w:hAnsi="Arial"/>
              </w:rPr>
              <w:fldChar w:fldCharType="end"/>
            </w:r>
            <w:r w:rsidR="00DA5D53">
              <w:rPr>
                <w:rFonts w:ascii="Arial" w:hAnsi="Arial"/>
              </w:rPr>
              <w:t>373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A5D53" w:rsidRDefault="009248BD" w:rsidP="00A027E8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statusText w:type="text" w:val="Např: l, m, m2, pokud je jednotkou ks, pak NIC"/>
                  <w:textInput>
                    <w:maxLength w:val="10"/>
                  </w:textInput>
                </w:ffData>
              </w:fldChar>
            </w:r>
            <w:r w:rsidR="00DA5D53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A5D53">
              <w:rPr>
                <w:rFonts w:ascii="Arial" w:hAnsi="Arial"/>
                <w:noProof/>
              </w:rPr>
              <w:t> </w:t>
            </w:r>
            <w:r w:rsidR="00DA5D53">
              <w:rPr>
                <w:rFonts w:ascii="Arial" w:hAnsi="Arial"/>
                <w:noProof/>
              </w:rPr>
              <w:t> </w:t>
            </w:r>
            <w:r w:rsidR="00DA5D53">
              <w:rPr>
                <w:rFonts w:ascii="Arial" w:hAnsi="Arial"/>
                <w:noProof/>
              </w:rPr>
              <w:t> </w:t>
            </w:r>
            <w:r w:rsidR="00DA5D53">
              <w:rPr>
                <w:rFonts w:ascii="Arial" w:hAnsi="Arial"/>
                <w:noProof/>
              </w:rPr>
              <w:t> </w:t>
            </w:r>
            <w:r w:rsidR="00DA5D53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A5D53" w:rsidRDefault="00DA5D53" w:rsidP="00A027E8">
            <w:pPr>
              <w:spacing w:line="240" w:lineRule="atLeast"/>
              <w:rPr>
                <w:rFonts w:ascii="Arial" w:hAnsi="Arial"/>
                <w:sz w:val="22"/>
              </w:rPr>
            </w:pPr>
          </w:p>
        </w:tc>
      </w:tr>
      <w:tr w:rsidR="00DA5D53" w:rsidTr="00CB0619">
        <w:trPr>
          <w:cantSplit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DA5D53" w:rsidRDefault="00DA5D53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3</w:t>
            </w:r>
          </w:p>
        </w:tc>
        <w:tc>
          <w:tcPr>
            <w:tcW w:w="5528" w:type="dxa"/>
            <w:gridSpan w:val="7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A5D53" w:rsidRDefault="00DA5D53" w:rsidP="00A027E8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t>ŘEMENICE</w:t>
            </w:r>
            <w:r w:rsidR="00D2546D">
              <w:rPr>
                <w:rFonts w:ascii="Arial" w:hAnsi="Arial"/>
              </w:rPr>
              <w:t xml:space="preserve"> H 150 -</w:t>
            </w:r>
            <w:r>
              <w:rPr>
                <w:rFonts w:ascii="Arial" w:hAnsi="Arial"/>
              </w:rPr>
              <w:t xml:space="preserve"> VELKÁ</w:t>
            </w:r>
          </w:p>
        </w:tc>
        <w:tc>
          <w:tcPr>
            <w:tcW w:w="2551" w:type="dxa"/>
            <w:gridSpan w:val="3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A5D53" w:rsidRDefault="009248BD" w:rsidP="00DA5D53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statusText w:type="text" w:val="U nenormaliz. s.: číslo výkresu na kterém je tato nakreslena  u normaliz. s: č. rozměrové normy včetně záčíslí (např. ČSN 02 1101.11)"/>
                  <w:textInput>
                    <w:maxLength w:val="19"/>
                  </w:textInput>
                </w:ffData>
              </w:fldChar>
            </w:r>
            <w:r w:rsidR="00DA5D53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A5D53">
              <w:rPr>
                <w:rFonts w:ascii="Arial" w:hAnsi="Arial"/>
                <w:noProof/>
              </w:rPr>
              <w:t>11-09-66-0</w:t>
            </w:r>
            <w:r>
              <w:rPr>
                <w:rFonts w:ascii="Arial" w:hAnsi="Arial"/>
              </w:rPr>
              <w:fldChar w:fldCharType="end"/>
            </w:r>
            <w:r w:rsidR="00DA5D53">
              <w:rPr>
                <w:rFonts w:ascii="Arial" w:hAnsi="Arial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A5D53" w:rsidRDefault="00DA5D53" w:rsidP="00A027E8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2,396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DA5D53" w:rsidRDefault="00DA5D53" w:rsidP="00A027E8">
            <w:pPr>
              <w:tabs>
                <w:tab w:val="right" w:pos="617"/>
              </w:tabs>
              <w:spacing w:line="24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 w:rsidR="009248BD">
              <w:rPr>
                <w:rFonts w:ascii="Arial" w:hAnsi="Arial"/>
                <w:sz w:val="22"/>
              </w:rPr>
              <w:fldChar w:fldCharType="begin">
                <w:ffData>
                  <w:name w:val="Text13"/>
                  <w:enabled/>
                  <w:calcOnExit w:val="0"/>
                  <w:statusText w:type="text" w:val="Celkove mn. jednotek pro jeden celek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 w:rsidR="009248BD">
              <w:rPr>
                <w:rFonts w:ascii="Arial" w:hAnsi="Arial"/>
                <w:sz w:val="22"/>
              </w:rPr>
            </w:r>
            <w:r w:rsidR="009248B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1</w:t>
            </w:r>
            <w:r w:rsidR="009248BD">
              <w:rPr>
                <w:rFonts w:ascii="Arial" w:hAnsi="Arial"/>
                <w:sz w:val="22"/>
              </w:rPr>
              <w:fldChar w:fldCharType="end"/>
            </w:r>
          </w:p>
        </w:tc>
      </w:tr>
      <w:tr w:rsidR="00DA5D53" w:rsidTr="00CB0619">
        <w:trPr>
          <w:cantSplit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DA5D53" w:rsidRDefault="00DA5D53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A5D53" w:rsidRDefault="009248BD" w:rsidP="00A027E8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statusText w:type="text" w:val="Např: HŘÍDEL, ŠROUB M8x40"/>
                  <w:textInput>
                    <w:maxLength w:val="38"/>
                  </w:textInput>
                </w:ffData>
              </w:fldChar>
            </w:r>
            <w:r w:rsidR="00DA5D53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A5D53">
              <w:rPr>
                <w:rFonts w:ascii="Arial" w:hAnsi="Arial"/>
              </w:rPr>
              <w:t>40 H150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A5D53" w:rsidRDefault="009248BD" w:rsidP="00DA5D53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statusText w:type="text" w:val="Např: 11 500, u normaliz. součástí NIC"/>
                  <w:textInput>
                    <w:maxLength w:val="19"/>
                  </w:textInput>
                </w:ffData>
              </w:fldChar>
            </w:r>
            <w:r w:rsidR="00DA5D53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A5D53">
              <w:rPr>
                <w:rFonts w:ascii="Arial" w:hAnsi="Arial"/>
                <w:noProof/>
              </w:rPr>
              <w:t xml:space="preserve">11 </w:t>
            </w:r>
            <w:r>
              <w:rPr>
                <w:rFonts w:ascii="Arial" w:hAnsi="Arial"/>
              </w:rPr>
              <w:fldChar w:fldCharType="end"/>
            </w:r>
            <w:r w:rsidR="00DA5D53">
              <w:rPr>
                <w:rFonts w:ascii="Arial" w:hAnsi="Arial"/>
              </w:rPr>
              <w:t>373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A5D53" w:rsidRDefault="009248BD" w:rsidP="00A027E8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statusText w:type="text" w:val="Např: l, m, m2, pokud je jednotkou ks, pak NIC"/>
                  <w:textInput>
                    <w:maxLength w:val="10"/>
                  </w:textInput>
                </w:ffData>
              </w:fldChar>
            </w:r>
            <w:r w:rsidR="00DA5D53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A5D53">
              <w:rPr>
                <w:rFonts w:ascii="Arial" w:hAnsi="Arial"/>
                <w:noProof/>
              </w:rPr>
              <w:t> </w:t>
            </w:r>
            <w:r w:rsidR="00DA5D53">
              <w:rPr>
                <w:rFonts w:ascii="Arial" w:hAnsi="Arial"/>
                <w:noProof/>
              </w:rPr>
              <w:t> </w:t>
            </w:r>
            <w:r w:rsidR="00DA5D53">
              <w:rPr>
                <w:rFonts w:ascii="Arial" w:hAnsi="Arial"/>
                <w:noProof/>
              </w:rPr>
              <w:t> </w:t>
            </w:r>
            <w:r w:rsidR="00DA5D53">
              <w:rPr>
                <w:rFonts w:ascii="Arial" w:hAnsi="Arial"/>
                <w:noProof/>
              </w:rPr>
              <w:t> </w:t>
            </w:r>
            <w:r w:rsidR="00DA5D53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A5D53" w:rsidRDefault="00DA5D53" w:rsidP="00A027E8">
            <w:pPr>
              <w:spacing w:line="240" w:lineRule="atLeast"/>
              <w:rPr>
                <w:rFonts w:ascii="Arial" w:hAnsi="Arial"/>
                <w:sz w:val="22"/>
              </w:rPr>
            </w:pPr>
          </w:p>
        </w:tc>
      </w:tr>
      <w:tr w:rsidR="00DA5D53" w:rsidTr="00CB0619">
        <w:trPr>
          <w:cantSplit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DA5D53" w:rsidRDefault="00DA5D53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4</w:t>
            </w:r>
          </w:p>
        </w:tc>
        <w:tc>
          <w:tcPr>
            <w:tcW w:w="5528" w:type="dxa"/>
            <w:gridSpan w:val="7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A5D53" w:rsidRPr="006E11EB" w:rsidRDefault="006E11EB" w:rsidP="00A027E8">
            <w:pPr>
              <w:spacing w:line="240" w:lineRule="atLeast"/>
              <w:rPr>
                <w:rFonts w:ascii="Arial" w:hAnsi="Arial"/>
                <w:lang w:val="cs-CZ"/>
              </w:rPr>
            </w:pPr>
            <w:r>
              <w:rPr>
                <w:rFonts w:ascii="Arial" w:hAnsi="Arial"/>
              </w:rPr>
              <w:t>P</w:t>
            </w:r>
            <w:r>
              <w:rPr>
                <w:rFonts w:ascii="Arial" w:hAnsi="Arial"/>
                <w:lang w:val="cs-CZ"/>
              </w:rPr>
              <w:t>ŘÍRUBA MALÁ</w:t>
            </w:r>
          </w:p>
        </w:tc>
        <w:tc>
          <w:tcPr>
            <w:tcW w:w="2551" w:type="dxa"/>
            <w:gridSpan w:val="3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A5D53" w:rsidRPr="006E11EB" w:rsidRDefault="00DA5D53" w:rsidP="00A027E8">
            <w:pPr>
              <w:spacing w:line="240" w:lineRule="atLeast"/>
              <w:jc w:val="center"/>
              <w:rPr>
                <w:rFonts w:ascii="Arial" w:hAnsi="Arial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A5D53" w:rsidRDefault="006E11EB" w:rsidP="001079B6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0,0</w:t>
            </w:r>
            <w:r w:rsidR="001079B6">
              <w:rPr>
                <w:rFonts w:ascii="Arial" w:hAnsi="Arial"/>
              </w:rPr>
              <w:t>09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DA5D53" w:rsidRDefault="001079B6" w:rsidP="001079B6">
            <w:pPr>
              <w:tabs>
                <w:tab w:val="center" w:pos="370"/>
                <w:tab w:val="right" w:pos="617"/>
                <w:tab w:val="right" w:pos="740"/>
              </w:tabs>
              <w:spacing w:line="24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        2   </w:t>
            </w:r>
          </w:p>
        </w:tc>
      </w:tr>
      <w:tr w:rsidR="00DA5D53" w:rsidTr="00CB0619">
        <w:trPr>
          <w:cantSplit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DA5D53" w:rsidRDefault="00DA5D53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A5D53" w:rsidRDefault="001079B6" w:rsidP="00A027E8">
            <w:pPr>
              <w:spacing w:line="240" w:lineRule="atLeast"/>
              <w:rPr>
                <w:rFonts w:ascii="Arial" w:hAnsi="Arial"/>
              </w:rPr>
            </w:pPr>
            <w:r w:rsidRPr="001079B6">
              <w:rPr>
                <w:rFonts w:ascii="Arial" w:hAnsi="Arial"/>
              </w:rPr>
              <w:t xml:space="preserve">P1,3-90x90 </w:t>
            </w:r>
            <w:r w:rsidRPr="001079B6">
              <w:rPr>
                <w:rFonts w:ascii="Arial" w:hAnsi="Arial" w:hint="eastAsia"/>
              </w:rPr>
              <w:t>Č</w:t>
            </w:r>
            <w:r w:rsidRPr="001079B6">
              <w:rPr>
                <w:rFonts w:ascii="Arial" w:hAnsi="Arial"/>
              </w:rPr>
              <w:t>SN 42 5301.21</w:t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A5D53" w:rsidRDefault="006E11EB" w:rsidP="00A027E8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11 500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A5D53" w:rsidRDefault="00DA5D53" w:rsidP="00A027E8">
            <w:pPr>
              <w:spacing w:line="240" w:lineRule="atLeast"/>
              <w:jc w:val="center"/>
              <w:rPr>
                <w:rFonts w:ascii="Arial" w:hAnsi="Arial"/>
              </w:rPr>
            </w:pPr>
          </w:p>
        </w:tc>
        <w:tc>
          <w:tcPr>
            <w:tcW w:w="850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A5D53" w:rsidRDefault="00DA5D53" w:rsidP="006E11EB">
            <w:pPr>
              <w:spacing w:line="240" w:lineRule="atLeast"/>
              <w:jc w:val="right"/>
              <w:rPr>
                <w:rFonts w:ascii="Arial" w:hAnsi="Arial"/>
                <w:sz w:val="22"/>
              </w:rPr>
            </w:pPr>
          </w:p>
        </w:tc>
      </w:tr>
      <w:tr w:rsidR="00DA5D53" w:rsidTr="00CB0619">
        <w:trPr>
          <w:cantSplit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DA5D53" w:rsidRDefault="00DA5D53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5</w:t>
            </w:r>
          </w:p>
        </w:tc>
        <w:tc>
          <w:tcPr>
            <w:tcW w:w="5528" w:type="dxa"/>
            <w:gridSpan w:val="7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A5D53" w:rsidRDefault="006E11EB" w:rsidP="00A027E8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t>PŘÍRUBA VELKÁ</w:t>
            </w:r>
          </w:p>
        </w:tc>
        <w:tc>
          <w:tcPr>
            <w:tcW w:w="2551" w:type="dxa"/>
            <w:gridSpan w:val="3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A5D53" w:rsidRDefault="00DA5D53" w:rsidP="001079B6">
            <w:pPr>
              <w:spacing w:line="240" w:lineRule="atLeast"/>
              <w:jc w:val="center"/>
              <w:rPr>
                <w:rFonts w:ascii="Arial" w:hAnsi="Arial"/>
              </w:rPr>
            </w:pPr>
          </w:p>
        </w:tc>
        <w:tc>
          <w:tcPr>
            <w:tcW w:w="1560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A5D53" w:rsidRDefault="001079B6" w:rsidP="00A027E8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0,022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DA5D53" w:rsidRDefault="001079B6" w:rsidP="00A027E8">
            <w:pPr>
              <w:tabs>
                <w:tab w:val="right" w:pos="617"/>
              </w:tabs>
              <w:spacing w:line="24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        2</w:t>
            </w:r>
          </w:p>
        </w:tc>
      </w:tr>
      <w:tr w:rsidR="00DA5D53" w:rsidTr="00CB0619">
        <w:trPr>
          <w:cantSplit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DA5D53" w:rsidRDefault="00DA5D53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A5D53" w:rsidRDefault="001079B6" w:rsidP="001079B6">
            <w:pPr>
              <w:spacing w:line="240" w:lineRule="atLeast"/>
              <w:rPr>
                <w:rFonts w:ascii="Arial" w:hAnsi="Arial"/>
              </w:rPr>
            </w:pPr>
            <w:r w:rsidRPr="001079B6">
              <w:rPr>
                <w:rFonts w:ascii="Arial" w:hAnsi="Arial"/>
              </w:rPr>
              <w:t>P1,3-</w:t>
            </w:r>
            <w:r>
              <w:rPr>
                <w:rFonts w:ascii="Arial" w:hAnsi="Arial"/>
              </w:rPr>
              <w:t>160x160</w:t>
            </w:r>
            <w:r w:rsidRPr="001079B6">
              <w:rPr>
                <w:rFonts w:ascii="Arial" w:hAnsi="Arial"/>
              </w:rPr>
              <w:t xml:space="preserve"> </w:t>
            </w:r>
            <w:r w:rsidRPr="001079B6">
              <w:rPr>
                <w:rFonts w:ascii="Arial" w:hAnsi="Arial" w:hint="eastAsia"/>
              </w:rPr>
              <w:t>Č</w:t>
            </w:r>
            <w:r w:rsidRPr="001079B6">
              <w:rPr>
                <w:rFonts w:ascii="Arial" w:hAnsi="Arial"/>
              </w:rPr>
              <w:t>SN 42 5301.21</w:t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A5D53" w:rsidRDefault="001079B6" w:rsidP="00A027E8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11 500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A5D53" w:rsidRDefault="00DA5D53" w:rsidP="00A027E8">
            <w:pPr>
              <w:spacing w:line="240" w:lineRule="atLeast"/>
              <w:jc w:val="center"/>
              <w:rPr>
                <w:rFonts w:ascii="Arial" w:hAnsi="Arial"/>
              </w:rPr>
            </w:pPr>
          </w:p>
        </w:tc>
        <w:tc>
          <w:tcPr>
            <w:tcW w:w="850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A5D53" w:rsidRDefault="00DA5D53" w:rsidP="00A027E8">
            <w:pPr>
              <w:spacing w:line="240" w:lineRule="atLeast"/>
              <w:rPr>
                <w:rFonts w:ascii="Arial" w:hAnsi="Arial"/>
                <w:sz w:val="22"/>
              </w:rPr>
            </w:pPr>
          </w:p>
        </w:tc>
      </w:tr>
      <w:tr w:rsidR="006E11EB" w:rsidTr="00CB0619">
        <w:trPr>
          <w:cantSplit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6E11EB" w:rsidRDefault="006E11EB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6</w:t>
            </w:r>
          </w:p>
        </w:tc>
        <w:tc>
          <w:tcPr>
            <w:tcW w:w="5528" w:type="dxa"/>
            <w:gridSpan w:val="7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6E11EB" w:rsidRDefault="009248BD" w:rsidP="00A027E8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statusText w:type="text" w:val="Např: HŘÍDEL, ŠROUB M8x40"/>
                  <w:textInput>
                    <w:maxLength w:val="38"/>
                  </w:textInput>
                </w:ffData>
              </w:fldChar>
            </w:r>
            <w:r w:rsidR="006E11EB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E11EB">
              <w:rPr>
                <w:rFonts w:ascii="Arial" w:hAnsi="Arial"/>
                <w:noProof/>
              </w:rPr>
              <w:t>HŘÍDEL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6E11EB" w:rsidRDefault="009248BD" w:rsidP="00A027E8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statusText w:type="text" w:val="U nenormaliz. s.: číslo výkresu na kterém je tato nakreslena  u normaliz. s: č. rozměrové normy včetně záčíslí (např. ČSN 02 1101.11)"/>
                  <w:textInput>
                    <w:maxLength w:val="19"/>
                  </w:textInput>
                </w:ffData>
              </w:fldChar>
            </w:r>
            <w:r w:rsidR="006E11EB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E11EB">
              <w:rPr>
                <w:rFonts w:ascii="Arial" w:hAnsi="Arial"/>
                <w:noProof/>
              </w:rPr>
              <w:t>11-09-66-02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E11EB" w:rsidRDefault="009248BD" w:rsidP="00A027E8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"/>
                  <w:enabled/>
                  <w:calcOnExit w:val="0"/>
                  <w:statusText w:type="text" w:val="Hmotnost jedné jednotky"/>
                  <w:textInput>
                    <w:type w:val="number"/>
                    <w:maxLength w:val="11"/>
                  </w:textInput>
                </w:ffData>
              </w:fldChar>
            </w:r>
            <w:r w:rsidR="006E11EB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E11EB">
              <w:rPr>
                <w:rFonts w:ascii="Arial" w:hAnsi="Arial"/>
              </w:rPr>
              <w:t> </w:t>
            </w:r>
            <w:r w:rsidR="006E11EB">
              <w:rPr>
                <w:rFonts w:ascii="Arial" w:hAnsi="Arial"/>
              </w:rPr>
              <w:t> </w:t>
            </w:r>
            <w:r w:rsidR="006E11EB">
              <w:rPr>
                <w:rFonts w:ascii="Arial" w:hAnsi="Arial"/>
              </w:rPr>
              <w:t> </w:t>
            </w:r>
            <w:r w:rsidR="006E11EB">
              <w:rPr>
                <w:rFonts w:ascii="Arial" w:hAnsi="Arial"/>
              </w:rPr>
              <w:t> </w:t>
            </w:r>
            <w:r w:rsidR="006E11EB"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fldChar w:fldCharType="end"/>
            </w:r>
            <w:r w:rsidR="006E11EB">
              <w:rPr>
                <w:rFonts w:ascii="Arial" w:hAnsi="Arial"/>
              </w:rPr>
              <w:t>4,811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6E11EB" w:rsidRDefault="006E11EB" w:rsidP="00A027E8">
            <w:pPr>
              <w:tabs>
                <w:tab w:val="right" w:pos="617"/>
              </w:tabs>
              <w:spacing w:line="24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 w:rsidR="009248BD">
              <w:rPr>
                <w:rFonts w:ascii="Arial" w:hAnsi="Arial"/>
                <w:sz w:val="22"/>
              </w:rPr>
              <w:fldChar w:fldCharType="begin">
                <w:ffData>
                  <w:name w:val="Text13"/>
                  <w:enabled/>
                  <w:calcOnExit w:val="0"/>
                  <w:statusText w:type="text" w:val="Celkove mn. jednotek pro jeden celek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 w:rsidR="009248BD">
              <w:rPr>
                <w:rFonts w:ascii="Arial" w:hAnsi="Arial"/>
                <w:sz w:val="22"/>
              </w:rPr>
            </w:r>
            <w:r w:rsidR="009248B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1</w:t>
            </w:r>
            <w:r w:rsidR="009248BD">
              <w:rPr>
                <w:rFonts w:ascii="Arial" w:hAnsi="Arial"/>
                <w:sz w:val="22"/>
              </w:rPr>
              <w:fldChar w:fldCharType="end"/>
            </w:r>
          </w:p>
        </w:tc>
      </w:tr>
      <w:tr w:rsidR="006E11EB" w:rsidTr="00CB0619">
        <w:trPr>
          <w:cantSplit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6E11EB" w:rsidRDefault="006E11EB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E11EB" w:rsidRDefault="009248BD" w:rsidP="00A027E8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statusText w:type="text" w:val="Např.:  ODLITEK, VÝKOVEK, SVAREK,  KR20 - 150 ČSN 42 5510.10, u normalizovaných součástí se nevyplňuje"/>
                  <w:textInput>
                    <w:maxLength w:val="32"/>
                  </w:textInput>
                </w:ffData>
              </w:fldChar>
            </w:r>
            <w:r w:rsidR="006E11EB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E11EB">
              <w:rPr>
                <w:rFonts w:ascii="Arial" w:hAnsi="Arial"/>
              </w:rPr>
              <w:t xml:space="preserve">KR </w:t>
            </w:r>
            <w:r w:rsidR="006E11EB">
              <w:rPr>
                <w:rFonts w:ascii="Arial" w:hAnsi="Arial"/>
                <w:lang w:val="en-US"/>
              </w:rPr>
              <w:t xml:space="preserve">65A-410 </w:t>
            </w:r>
            <w:r w:rsidR="006E11EB">
              <w:rPr>
                <w:rFonts w:ascii="Arial" w:hAnsi="Arial"/>
                <w:lang w:val="cs-CZ"/>
              </w:rPr>
              <w:t xml:space="preserve">ČSN </w:t>
            </w:r>
            <w:r w:rsidR="006E11EB">
              <w:rPr>
                <w:rFonts w:ascii="Arial" w:hAnsi="Arial"/>
                <w:lang w:val="en-US"/>
              </w:rPr>
              <w:t>42 5510.11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E11EB" w:rsidRDefault="009248BD" w:rsidP="00A027E8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statusText w:type="text" w:val="Např: 11 500, u normaliz. součástí NIC"/>
                  <w:textInput>
                    <w:maxLength w:val="19"/>
                  </w:textInput>
                </w:ffData>
              </w:fldChar>
            </w:r>
            <w:r w:rsidR="006E11EB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E11EB">
              <w:rPr>
                <w:rFonts w:ascii="Arial" w:hAnsi="Arial"/>
                <w:noProof/>
              </w:rPr>
              <w:t>11 600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E11EB" w:rsidRDefault="006E11EB" w:rsidP="00A027E8">
            <w:pPr>
              <w:spacing w:line="240" w:lineRule="atLeast"/>
              <w:jc w:val="center"/>
              <w:rPr>
                <w:rFonts w:ascii="Arial" w:hAnsi="Arial"/>
              </w:rPr>
            </w:pPr>
          </w:p>
        </w:tc>
        <w:tc>
          <w:tcPr>
            <w:tcW w:w="850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E11EB" w:rsidRDefault="006E11EB" w:rsidP="00A027E8">
            <w:pPr>
              <w:spacing w:line="240" w:lineRule="atLeast"/>
              <w:rPr>
                <w:rFonts w:ascii="Arial" w:hAnsi="Arial"/>
                <w:sz w:val="22"/>
              </w:rPr>
            </w:pPr>
          </w:p>
        </w:tc>
      </w:tr>
      <w:tr w:rsidR="006E11EB" w:rsidTr="00CB0619">
        <w:trPr>
          <w:cantSplit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6E11EB" w:rsidRDefault="006E11EB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7</w:t>
            </w:r>
          </w:p>
        </w:tc>
        <w:tc>
          <w:tcPr>
            <w:tcW w:w="5528" w:type="dxa"/>
            <w:gridSpan w:val="7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6E11EB" w:rsidRDefault="009248BD" w:rsidP="00A027E8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statusText w:type="text" w:val="Např: HŘÍDEL, ŠROUB M8x40"/>
                  <w:textInput>
                    <w:maxLength w:val="38"/>
                  </w:textInput>
                </w:ffData>
              </w:fldChar>
            </w:r>
            <w:r w:rsidR="006E11EB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E11EB">
              <w:rPr>
                <w:rFonts w:ascii="Arial" w:hAnsi="Arial"/>
              </w:rPr>
              <w:t>DISTAN</w:t>
            </w:r>
            <w:r w:rsidR="006E11EB">
              <w:rPr>
                <w:rFonts w:ascii="Arial" w:hAnsi="Arial"/>
                <w:lang w:val="cs-CZ"/>
              </w:rPr>
              <w:t>ANČNÍ TRUBKA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6E11EB" w:rsidRDefault="009248BD" w:rsidP="00A027E8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statusText w:type="text" w:val="U nenormaliz. s.: číslo výkresu na kterém je tato nakreslena  u normaliz. s: č. rozměrové normy včetně záčíslí (např. ČSN 02 1101.11)"/>
                  <w:textInput>
                    <w:maxLength w:val="19"/>
                  </w:textInput>
                </w:ffData>
              </w:fldChar>
            </w:r>
            <w:r w:rsidR="006E11EB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E11EB">
              <w:rPr>
                <w:rFonts w:ascii="Arial" w:hAnsi="Arial"/>
              </w:rPr>
              <w:t>11-09-66-04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6E11EB" w:rsidRDefault="006E11EB" w:rsidP="00A027E8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0,193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6E11EB" w:rsidRDefault="006E11EB" w:rsidP="00A027E8">
            <w:pPr>
              <w:tabs>
                <w:tab w:val="right" w:pos="617"/>
              </w:tabs>
              <w:spacing w:line="24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 w:rsidR="009248BD">
              <w:rPr>
                <w:rFonts w:ascii="Arial" w:hAnsi="Arial"/>
                <w:sz w:val="22"/>
              </w:rPr>
              <w:fldChar w:fldCharType="begin">
                <w:ffData>
                  <w:name w:val="Text13"/>
                  <w:enabled/>
                  <w:calcOnExit w:val="0"/>
                  <w:statusText w:type="text" w:val="Celkove mn. jednotek pro jeden celek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 w:rsidR="009248BD">
              <w:rPr>
                <w:rFonts w:ascii="Arial" w:hAnsi="Arial"/>
                <w:sz w:val="22"/>
              </w:rPr>
            </w:r>
            <w:r w:rsidR="009248B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1</w:t>
            </w:r>
            <w:r w:rsidR="009248BD">
              <w:rPr>
                <w:rFonts w:ascii="Arial" w:hAnsi="Arial"/>
                <w:sz w:val="22"/>
              </w:rPr>
              <w:fldChar w:fldCharType="end"/>
            </w:r>
          </w:p>
        </w:tc>
      </w:tr>
      <w:tr w:rsidR="006E11EB" w:rsidTr="00CB0619">
        <w:trPr>
          <w:cantSplit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6E11EB" w:rsidRDefault="006E11EB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E11EB" w:rsidRDefault="009248BD" w:rsidP="00A027E8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statusText w:type="text" w:val="Např.:  ODLITEK, VÝKOVEK, SVAREK,  KR20 - 150 ČSN 42 5510.10, u normalizovaných součástí se nevyplňuje"/>
                  <w:textInput>
                    <w:maxLength w:val="32"/>
                  </w:textInput>
                </w:ffData>
              </w:fldChar>
            </w:r>
            <w:r w:rsidR="006E11EB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E11EB">
              <w:rPr>
                <w:rFonts w:ascii="Arial" w:hAnsi="Arial"/>
                <w:noProof/>
              </w:rPr>
              <w:t xml:space="preserve">TR KR 60x5 - 32 </w:t>
            </w:r>
            <w:r w:rsidR="006E11EB">
              <w:rPr>
                <w:rFonts w:ascii="Arial" w:hAnsi="Arial"/>
                <w:noProof/>
                <w:lang w:val="cs-CZ"/>
              </w:rPr>
              <w:t>ČSN</w:t>
            </w:r>
            <w:r w:rsidR="006E11EB">
              <w:rPr>
                <w:rFonts w:ascii="Arial" w:hAnsi="Arial"/>
                <w:noProof/>
                <w:lang w:val="en-US"/>
              </w:rPr>
              <w:t xml:space="preserve"> 42 6711.01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E11EB" w:rsidRDefault="009248BD" w:rsidP="00A027E8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statusText w:type="text" w:val="Např: 11 500, u normaliz. součástí NIC"/>
                  <w:textInput>
                    <w:maxLength w:val="19"/>
                  </w:textInput>
                </w:ffData>
              </w:fldChar>
            </w:r>
            <w:r w:rsidR="006E11EB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E11EB">
              <w:rPr>
                <w:rFonts w:ascii="Arial" w:hAnsi="Arial"/>
                <w:noProof/>
              </w:rPr>
              <w:t>11 523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E11EB" w:rsidRDefault="006E11EB" w:rsidP="00A027E8">
            <w:pPr>
              <w:spacing w:line="240" w:lineRule="atLeast"/>
              <w:jc w:val="center"/>
              <w:rPr>
                <w:rFonts w:ascii="Arial" w:hAnsi="Arial"/>
              </w:rPr>
            </w:pPr>
          </w:p>
        </w:tc>
        <w:tc>
          <w:tcPr>
            <w:tcW w:w="850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E11EB" w:rsidRDefault="006E11EB" w:rsidP="00A027E8">
            <w:pPr>
              <w:spacing w:line="240" w:lineRule="atLeast"/>
              <w:rPr>
                <w:rFonts w:ascii="Arial" w:hAnsi="Arial"/>
                <w:sz w:val="22"/>
              </w:rPr>
            </w:pPr>
          </w:p>
        </w:tc>
      </w:tr>
      <w:tr w:rsidR="006E11EB" w:rsidTr="00CB0619">
        <w:trPr>
          <w:cantSplit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6E11EB" w:rsidRDefault="006E11EB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8</w:t>
            </w:r>
          </w:p>
        </w:tc>
        <w:tc>
          <w:tcPr>
            <w:tcW w:w="5528" w:type="dxa"/>
            <w:gridSpan w:val="7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6E11EB" w:rsidRDefault="009248BD" w:rsidP="00A027E8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statusText w:type="text" w:val="Např: HŘÍDEL, ŠROUB M8x40"/>
                  <w:textInput>
                    <w:maxLength w:val="38"/>
                  </w:textInput>
                </w:ffData>
              </w:fldChar>
            </w:r>
            <w:r w:rsidR="006E11EB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E11EB" w:rsidRPr="00A01159">
              <w:rPr>
                <w:rFonts w:ascii="Arial" w:hAnsi="Arial"/>
                <w:noProof/>
              </w:rPr>
              <w:t>DISTANANČNÍ TRUBKA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6E11EB" w:rsidRDefault="009248BD" w:rsidP="00A027E8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statusText w:type="text" w:val="U nenormaliz. s.: číslo výkresu na kterém je tato nakreslena  u normaliz. s: č. rozměrové normy včetně záčíslí (např. ČSN 02 1101.11)"/>
                  <w:textInput>
                    <w:maxLength w:val="19"/>
                  </w:textInput>
                </w:ffData>
              </w:fldChar>
            </w:r>
            <w:r w:rsidR="006E11EB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E11EB">
              <w:rPr>
                <w:rFonts w:ascii="Arial" w:hAnsi="Arial"/>
                <w:noProof/>
              </w:rPr>
              <w:t>11-09-66-05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6E11EB" w:rsidRDefault="006E11EB" w:rsidP="00A027E8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0,678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6E11EB" w:rsidRDefault="006E11EB" w:rsidP="00A027E8">
            <w:pPr>
              <w:tabs>
                <w:tab w:val="right" w:pos="617"/>
              </w:tabs>
              <w:spacing w:line="24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 w:rsidR="009248BD">
              <w:rPr>
                <w:rFonts w:ascii="Arial" w:hAnsi="Arial"/>
                <w:sz w:val="22"/>
              </w:rPr>
              <w:fldChar w:fldCharType="begin">
                <w:ffData>
                  <w:name w:val="Text13"/>
                  <w:enabled/>
                  <w:calcOnExit w:val="0"/>
                  <w:statusText w:type="text" w:val="Celkove mn. jednotek pro jeden celek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 w:rsidR="009248BD">
              <w:rPr>
                <w:rFonts w:ascii="Arial" w:hAnsi="Arial"/>
                <w:sz w:val="22"/>
              </w:rPr>
            </w:r>
            <w:r w:rsidR="009248B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1</w:t>
            </w:r>
            <w:r w:rsidR="009248BD">
              <w:rPr>
                <w:rFonts w:ascii="Arial" w:hAnsi="Arial"/>
                <w:sz w:val="22"/>
              </w:rPr>
              <w:fldChar w:fldCharType="end"/>
            </w:r>
          </w:p>
        </w:tc>
      </w:tr>
      <w:tr w:rsidR="006E11EB" w:rsidTr="00CB0619">
        <w:trPr>
          <w:cantSplit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6E11EB" w:rsidRDefault="006E11EB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E11EB" w:rsidRDefault="009248BD" w:rsidP="00A027E8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statusText w:type="text" w:val="Např.:  ODLITEK, VÝKOVEK, SVAREK,  KR20 - 150 ČSN 42 5510.10, u normalizovaných součástí se nevyplňuje"/>
                  <w:textInput>
                    <w:maxLength w:val="32"/>
                  </w:textInput>
                </w:ffData>
              </w:fldChar>
            </w:r>
            <w:r w:rsidR="006E11EB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E11EB" w:rsidRPr="00A01159">
              <w:rPr>
                <w:rFonts w:ascii="Arial" w:hAnsi="Arial"/>
                <w:noProof/>
              </w:rPr>
              <w:t xml:space="preserve">TR KR </w:t>
            </w:r>
            <w:r w:rsidR="006E11EB">
              <w:rPr>
                <w:rFonts w:ascii="Arial" w:hAnsi="Arial"/>
                <w:noProof/>
              </w:rPr>
              <w:t>6</w:t>
            </w:r>
            <w:r w:rsidR="006E11EB" w:rsidRPr="00A01159">
              <w:rPr>
                <w:rFonts w:ascii="Arial" w:hAnsi="Arial"/>
                <w:noProof/>
              </w:rPr>
              <w:t xml:space="preserve">0x5 - </w:t>
            </w:r>
            <w:r w:rsidR="006E11EB">
              <w:rPr>
                <w:rFonts w:ascii="Arial" w:hAnsi="Arial"/>
                <w:noProof/>
              </w:rPr>
              <w:t>105</w:t>
            </w:r>
            <w:r w:rsidR="006E11EB" w:rsidRPr="00A01159">
              <w:rPr>
                <w:rFonts w:ascii="Arial" w:hAnsi="Arial"/>
                <w:noProof/>
              </w:rPr>
              <w:t xml:space="preserve"> ČSN 42 6711.01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E11EB" w:rsidRDefault="009248BD" w:rsidP="00A027E8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statusText w:type="text" w:val="Např: 11 500, u normaliz. součástí NIC"/>
                  <w:textInput>
                    <w:maxLength w:val="19"/>
                  </w:textInput>
                </w:ffData>
              </w:fldChar>
            </w:r>
            <w:r w:rsidR="006E11EB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E11EB">
              <w:rPr>
                <w:rFonts w:ascii="Arial" w:hAnsi="Arial"/>
                <w:noProof/>
              </w:rPr>
              <w:t>11 523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E11EB" w:rsidRDefault="009248BD" w:rsidP="00A027E8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statusText w:type="text" w:val="Např: l, m, m2, pokud je jednotkou ks, pak NIC"/>
                  <w:textInput>
                    <w:maxLength w:val="10"/>
                  </w:textInput>
                </w:ffData>
              </w:fldChar>
            </w:r>
            <w:r w:rsidR="006E11EB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E11EB" w:rsidRDefault="006E11EB" w:rsidP="00A027E8">
            <w:pPr>
              <w:spacing w:line="240" w:lineRule="atLeast"/>
              <w:rPr>
                <w:rFonts w:ascii="Arial" w:hAnsi="Arial"/>
                <w:sz w:val="22"/>
              </w:rPr>
            </w:pPr>
          </w:p>
        </w:tc>
      </w:tr>
      <w:tr w:rsidR="006E11EB" w:rsidTr="00CB0619">
        <w:trPr>
          <w:cantSplit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6E11EB" w:rsidRDefault="006E11EB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9</w:t>
            </w:r>
          </w:p>
        </w:tc>
        <w:tc>
          <w:tcPr>
            <w:tcW w:w="5528" w:type="dxa"/>
            <w:gridSpan w:val="7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6E11EB" w:rsidRDefault="009248BD" w:rsidP="00A027E8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statusText w:type="text" w:val="Např: HŘÍDEL, ŠROUB M8x40"/>
                  <w:textInput>
                    <w:maxLength w:val="38"/>
                  </w:textInput>
                </w:ffData>
              </w:fldChar>
            </w:r>
            <w:r w:rsidR="006E11EB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E11EB" w:rsidRPr="00A01159">
              <w:rPr>
                <w:rFonts w:ascii="Arial" w:hAnsi="Arial"/>
              </w:rPr>
              <w:t>ŠESTIHRANNÁ MATICE ISO 8675-M33x</w:t>
            </w:r>
            <w:r w:rsidR="006E11EB">
              <w:rPr>
                <w:rFonts w:ascii="Arial" w:hAnsi="Arial"/>
              </w:rPr>
              <w:t>2-12</w:t>
            </w:r>
            <w:r w:rsidR="006E11EB">
              <w:rPr>
                <w:rFonts w:ascii="Arial" w:hAnsi="Arial"/>
              </w:rPr>
              <w:t> </w:t>
            </w:r>
            <w:r w:rsidR="006E11EB"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6E11EB" w:rsidRDefault="009248BD" w:rsidP="00A027E8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statusText w:type="text" w:val="U nenormaliz. s.: číslo výkresu na kterém je tato nakreslena  u normaliz. s: č. rozměrové normy včetně záčíslí (např. ČSN 02 1101.11)"/>
                  <w:textInput>
                    <w:maxLength w:val="19"/>
                  </w:textInput>
                </w:ffData>
              </w:fldChar>
            </w:r>
            <w:r w:rsidR="006E11EB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E11EB">
              <w:rPr>
                <w:rFonts w:ascii="Arial" w:hAnsi="Arial"/>
              </w:rPr>
              <w:t> </w:t>
            </w:r>
            <w:r w:rsidR="006E11EB">
              <w:rPr>
                <w:rFonts w:ascii="Arial" w:hAnsi="Arial"/>
              </w:rPr>
              <w:t> </w:t>
            </w:r>
            <w:r w:rsidR="006E11EB">
              <w:rPr>
                <w:rFonts w:ascii="Arial" w:hAnsi="Arial"/>
              </w:rPr>
              <w:t> </w:t>
            </w:r>
            <w:r w:rsidR="006E11EB">
              <w:rPr>
                <w:rFonts w:ascii="Arial" w:hAnsi="Arial"/>
              </w:rPr>
              <w:t> </w:t>
            </w:r>
            <w:r w:rsidR="006E11EB"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6E11EB" w:rsidRDefault="006E11EB" w:rsidP="00A027E8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0,174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6E11EB" w:rsidRDefault="006E11EB" w:rsidP="00D2546D">
            <w:pPr>
              <w:tabs>
                <w:tab w:val="right" w:pos="617"/>
              </w:tabs>
              <w:spacing w:line="24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 w:rsidR="00D2546D">
              <w:rPr>
                <w:rFonts w:ascii="Arial" w:hAnsi="Arial"/>
                <w:sz w:val="22"/>
              </w:rPr>
              <w:t>1</w:t>
            </w:r>
          </w:p>
        </w:tc>
      </w:tr>
      <w:tr w:rsidR="006E11EB" w:rsidTr="00CB0619">
        <w:trPr>
          <w:cantSplit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6E11EB" w:rsidRDefault="006E11EB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E11EB" w:rsidRDefault="009248BD" w:rsidP="00A027E8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statusText w:type="text" w:val="Např.:  ODLITEK, VÝKOVEK, SVAREK,  KR20 - 150 ČSN 42 5510.10, u normalizovaných součástí se nevyplňuje"/>
                  <w:textInput>
                    <w:maxLength w:val="32"/>
                  </w:textInput>
                </w:ffData>
              </w:fldChar>
            </w:r>
            <w:r w:rsidR="006E11EB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E11EB" w:rsidRDefault="009248BD" w:rsidP="00A027E8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statusText w:type="text" w:val="Např: 11 500, u normaliz. součástí NIC"/>
                  <w:textInput>
                    <w:maxLength w:val="19"/>
                  </w:textInput>
                </w:ffData>
              </w:fldChar>
            </w:r>
            <w:r w:rsidR="006E11EB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E11EB" w:rsidRDefault="009248BD" w:rsidP="00A027E8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statusText w:type="text" w:val="Např: l, m, m2, pokud je jednotkou ks, pak NIC"/>
                  <w:textInput>
                    <w:maxLength w:val="10"/>
                  </w:textInput>
                </w:ffData>
              </w:fldChar>
            </w:r>
            <w:r w:rsidR="006E11EB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E11EB" w:rsidRDefault="006E11EB" w:rsidP="00A027E8">
            <w:pPr>
              <w:spacing w:line="240" w:lineRule="atLeast"/>
              <w:rPr>
                <w:rFonts w:ascii="Arial" w:hAnsi="Arial"/>
                <w:sz w:val="22"/>
              </w:rPr>
            </w:pPr>
          </w:p>
        </w:tc>
      </w:tr>
      <w:tr w:rsidR="006E11EB" w:rsidTr="00CB0619">
        <w:trPr>
          <w:cantSplit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6E11EB" w:rsidRDefault="006E11EB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10</w:t>
            </w:r>
          </w:p>
        </w:tc>
        <w:tc>
          <w:tcPr>
            <w:tcW w:w="5528" w:type="dxa"/>
            <w:gridSpan w:val="7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6E11EB" w:rsidRDefault="009248BD" w:rsidP="00A027E8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statusText w:type="text" w:val="Např: HŘÍDEL, ŠROUB M8x40"/>
                  <w:textInput>
                    <w:maxLength w:val="38"/>
                  </w:textInput>
                </w:ffData>
              </w:fldChar>
            </w:r>
            <w:r w:rsidR="006E11EB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E11EB" w:rsidRPr="00183C7F">
              <w:rPr>
                <w:rFonts w:ascii="Arial" w:hAnsi="Arial"/>
                <w:noProof/>
              </w:rPr>
              <w:t>ŠESTIHRANNÁ MATICE ISO 867</w:t>
            </w:r>
            <w:r w:rsidR="006E11EB">
              <w:rPr>
                <w:rFonts w:ascii="Arial" w:hAnsi="Arial"/>
                <w:noProof/>
              </w:rPr>
              <w:t>4</w:t>
            </w:r>
            <w:r w:rsidR="006E11EB" w:rsidRPr="00183C7F">
              <w:rPr>
                <w:rFonts w:ascii="Arial" w:hAnsi="Arial"/>
                <w:noProof/>
              </w:rPr>
              <w:t xml:space="preserve">-M33x2-12  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6E11EB" w:rsidRDefault="009248BD" w:rsidP="00A027E8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statusText w:type="text" w:val="U nenormaliz. s.: číslo výkresu na kterém je tato nakreslena  u normaliz. s: č. rozměrové normy včetně záčíslí (např. ČSN 02 1101.11)"/>
                  <w:textInput>
                    <w:maxLength w:val="19"/>
                  </w:textInput>
                </w:ffData>
              </w:fldChar>
            </w:r>
            <w:r w:rsidR="006E11EB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6E11EB" w:rsidRDefault="006E11EB" w:rsidP="00A027E8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0,354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6E11EB" w:rsidRDefault="006E11EB" w:rsidP="00D2546D">
            <w:pPr>
              <w:tabs>
                <w:tab w:val="right" w:pos="617"/>
              </w:tabs>
              <w:spacing w:line="24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 w:rsidR="00D2546D">
              <w:rPr>
                <w:rFonts w:ascii="Arial" w:hAnsi="Arial"/>
                <w:sz w:val="22"/>
              </w:rPr>
              <w:t>1</w:t>
            </w:r>
          </w:p>
        </w:tc>
      </w:tr>
      <w:tr w:rsidR="006E11EB" w:rsidTr="00CB0619">
        <w:trPr>
          <w:cantSplit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6E11EB" w:rsidRDefault="006E11EB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E11EB" w:rsidRDefault="009248BD" w:rsidP="00A027E8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statusText w:type="text" w:val="Např.:  ODLITEK, VÝKOVEK, SVAREK,  KR20 - 150 ČSN 42 5510.10, u normalizovaných součástí se nevyplňuje"/>
                  <w:textInput>
                    <w:maxLength w:val="32"/>
                  </w:textInput>
                </w:ffData>
              </w:fldChar>
            </w:r>
            <w:r w:rsidR="006E11EB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E11EB" w:rsidRDefault="009248BD" w:rsidP="00A027E8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statusText w:type="text" w:val="Např: 11 500, u normaliz. součástí NIC"/>
                  <w:textInput>
                    <w:maxLength w:val="19"/>
                  </w:textInput>
                </w:ffData>
              </w:fldChar>
            </w:r>
            <w:r w:rsidR="006E11EB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E11EB" w:rsidRDefault="009248BD" w:rsidP="00A027E8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statusText w:type="text" w:val="Např: l, m, m2, pokud je jednotkou ks, pak NIC"/>
                  <w:textInput>
                    <w:maxLength w:val="10"/>
                  </w:textInput>
                </w:ffData>
              </w:fldChar>
            </w:r>
            <w:r w:rsidR="006E11EB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 w:rsidR="006E11E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E11EB" w:rsidRDefault="006E11EB" w:rsidP="00A027E8">
            <w:pPr>
              <w:spacing w:line="240" w:lineRule="atLeast"/>
              <w:rPr>
                <w:rFonts w:ascii="Arial" w:hAnsi="Arial"/>
                <w:sz w:val="22"/>
              </w:rPr>
            </w:pPr>
          </w:p>
        </w:tc>
      </w:tr>
      <w:tr w:rsidR="00D2546D" w:rsidTr="00CB0619">
        <w:trPr>
          <w:cantSplit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D2546D" w:rsidRDefault="00D2546D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11</w:t>
            </w:r>
          </w:p>
        </w:tc>
        <w:tc>
          <w:tcPr>
            <w:tcW w:w="5528" w:type="dxa"/>
            <w:gridSpan w:val="7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statusText w:type="text" w:val="Např: HŘÍDEL, ŠROUB M8x40"/>
                  <w:textInput>
                    <w:maxLength w:val="38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 w:rsidRPr="00A01159">
              <w:rPr>
                <w:rFonts w:ascii="Arial" w:hAnsi="Arial"/>
              </w:rPr>
              <w:t>ŠESTIHRANNÁ MATICE ISO 8675-M33x</w:t>
            </w:r>
            <w:r w:rsidR="00D2546D">
              <w:rPr>
                <w:rFonts w:ascii="Arial" w:hAnsi="Arial"/>
              </w:rPr>
              <w:t>2-12-LH</w:t>
            </w:r>
            <w:r w:rsidR="00D2546D">
              <w:rPr>
                <w:rFonts w:ascii="Arial" w:hAnsi="Arial"/>
              </w:rPr>
              <w:t> </w:t>
            </w:r>
            <w:r w:rsidR="00D2546D"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statusText w:type="text" w:val="U nenormaliz. s.: číslo výkresu na kterém je tato nakreslena  u normaliz. s: č. rozměrové normy včetně záčíslí (např. ČSN 02 1101.11)"/>
                  <w:textInput>
                    <w:maxLength w:val="19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</w:rPr>
              <w:t> </w:t>
            </w:r>
            <w:r w:rsidR="00D2546D">
              <w:rPr>
                <w:rFonts w:ascii="Arial" w:hAnsi="Arial"/>
              </w:rPr>
              <w:t> </w:t>
            </w:r>
            <w:r w:rsidR="00D2546D">
              <w:rPr>
                <w:rFonts w:ascii="Arial" w:hAnsi="Arial"/>
              </w:rPr>
              <w:t> </w:t>
            </w:r>
            <w:r w:rsidR="00D2546D">
              <w:rPr>
                <w:rFonts w:ascii="Arial" w:hAnsi="Arial"/>
              </w:rPr>
              <w:t> </w:t>
            </w:r>
            <w:r w:rsidR="00D2546D"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D2546D" w:rsidP="00EA5C86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0,174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D2546D" w:rsidRDefault="00D2546D" w:rsidP="00EA5C86">
            <w:pPr>
              <w:tabs>
                <w:tab w:val="right" w:pos="617"/>
              </w:tabs>
              <w:spacing w:line="24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  <w:t>1</w:t>
            </w:r>
          </w:p>
        </w:tc>
      </w:tr>
      <w:tr w:rsidR="00D2546D" w:rsidTr="00CB0619">
        <w:trPr>
          <w:cantSplit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D2546D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statusText w:type="text" w:val="Např.:  ODLITEK, VÝKOVEK, SVAREK,  KR20 - 150 ČSN 42 5510.10, u normalizovaných součástí se nevyplňuje"/>
                  <w:textInput>
                    <w:maxLength w:val="32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statusText w:type="text" w:val="Např: 11 500, u normaliz. součástí NIC"/>
                  <w:textInput>
                    <w:maxLength w:val="19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statusText w:type="text" w:val="Např: l, m, m2, pokud je jednotkou ks, pak NIC"/>
                  <w:textInput>
                    <w:maxLength w:val="10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2546D" w:rsidRDefault="00D2546D" w:rsidP="00EA5C86">
            <w:pPr>
              <w:spacing w:line="240" w:lineRule="atLeast"/>
              <w:rPr>
                <w:rFonts w:ascii="Arial" w:hAnsi="Arial"/>
                <w:sz w:val="22"/>
              </w:rPr>
            </w:pPr>
          </w:p>
        </w:tc>
      </w:tr>
      <w:tr w:rsidR="00D2546D" w:rsidTr="00CB0619">
        <w:trPr>
          <w:cantSplit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D2546D" w:rsidRDefault="00D2546D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12</w:t>
            </w:r>
          </w:p>
        </w:tc>
        <w:tc>
          <w:tcPr>
            <w:tcW w:w="5528" w:type="dxa"/>
            <w:gridSpan w:val="7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statusText w:type="text" w:val="Např: HŘÍDEL, ŠROUB M8x40"/>
                  <w:textInput>
                    <w:maxLength w:val="38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 w:rsidRPr="00183C7F">
              <w:rPr>
                <w:rFonts w:ascii="Arial" w:hAnsi="Arial"/>
                <w:noProof/>
              </w:rPr>
              <w:t>ŠESTIHRANNÁ MATICE ISO 867</w:t>
            </w:r>
            <w:r w:rsidR="00D2546D">
              <w:rPr>
                <w:rFonts w:ascii="Arial" w:hAnsi="Arial"/>
                <w:noProof/>
              </w:rPr>
              <w:t>4</w:t>
            </w:r>
            <w:r w:rsidR="00D2546D" w:rsidRPr="00183C7F">
              <w:rPr>
                <w:rFonts w:ascii="Arial" w:hAnsi="Arial"/>
                <w:noProof/>
              </w:rPr>
              <w:t>-M33x2-12</w:t>
            </w:r>
            <w:r w:rsidR="00D2546D">
              <w:rPr>
                <w:rFonts w:ascii="Arial" w:hAnsi="Arial"/>
                <w:noProof/>
              </w:rPr>
              <w:t>-LH</w:t>
            </w:r>
            <w:r w:rsidR="00D2546D" w:rsidRPr="00183C7F">
              <w:rPr>
                <w:rFonts w:ascii="Arial" w:hAnsi="Arial"/>
                <w:noProof/>
              </w:rPr>
              <w:t xml:space="preserve">  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statusText w:type="text" w:val="U nenormaliz. s.: číslo výkresu na kterém je tato nakreslena  u normaliz. s: č. rozměrové normy včetně záčíslí (např. ČSN 02 1101.11)"/>
                  <w:textInput>
                    <w:maxLength w:val="19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D2546D" w:rsidP="00EA5C86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0,354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D2546D" w:rsidRDefault="00D2546D" w:rsidP="00EA5C86">
            <w:pPr>
              <w:tabs>
                <w:tab w:val="right" w:pos="617"/>
              </w:tabs>
              <w:spacing w:line="24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  <w:t>1</w:t>
            </w:r>
          </w:p>
        </w:tc>
      </w:tr>
      <w:tr w:rsidR="00D2546D" w:rsidTr="00CB0619">
        <w:trPr>
          <w:cantSplit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D2546D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statusText w:type="text" w:val="Např.:  ODLITEK, VÝKOVEK, SVAREK,  KR20 - 150 ČSN 42 5510.10, u normalizovaných součástí se nevyplňuje"/>
                  <w:textInput>
                    <w:maxLength w:val="32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statusText w:type="text" w:val="Např: 11 500, u normaliz. součástí NIC"/>
                  <w:textInput>
                    <w:maxLength w:val="19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statusText w:type="text" w:val="Např: l, m, m2, pokud je jednotkou ks, pak NIC"/>
                  <w:textInput>
                    <w:maxLength w:val="10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2546D" w:rsidRDefault="00D2546D" w:rsidP="00EA5C86">
            <w:pPr>
              <w:spacing w:line="240" w:lineRule="atLeast"/>
              <w:rPr>
                <w:rFonts w:ascii="Arial" w:hAnsi="Arial"/>
                <w:sz w:val="22"/>
              </w:rPr>
            </w:pPr>
          </w:p>
        </w:tc>
      </w:tr>
      <w:tr w:rsidR="00D2546D" w:rsidTr="00CB0619">
        <w:trPr>
          <w:cantSplit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D2546D" w:rsidRDefault="00D2546D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13</w:t>
            </w:r>
          </w:p>
        </w:tc>
        <w:tc>
          <w:tcPr>
            <w:tcW w:w="5528" w:type="dxa"/>
            <w:gridSpan w:val="7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statusText w:type="text" w:val="Např: HŘÍDEL, ŠROUB M8x40"/>
                  <w:textInput>
                    <w:maxLength w:val="38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 w:rsidRPr="00183C7F">
              <w:rPr>
                <w:rFonts w:ascii="Arial" w:hAnsi="Arial"/>
              </w:rPr>
              <w:t>PODLOŽKA B ČSN 02 1702.18-34</w:t>
            </w:r>
            <w:r w:rsidR="00D2546D">
              <w:rPr>
                <w:rFonts w:ascii="Arial" w:hAnsi="Arial"/>
              </w:rPr>
              <w:t> </w:t>
            </w:r>
            <w:r w:rsidR="00D2546D">
              <w:rPr>
                <w:rFonts w:ascii="Arial" w:hAnsi="Arial"/>
              </w:rPr>
              <w:t> </w:t>
            </w:r>
            <w:r w:rsidR="00D2546D">
              <w:rPr>
                <w:rFonts w:ascii="Arial" w:hAnsi="Arial"/>
              </w:rPr>
              <w:t> </w:t>
            </w:r>
            <w:r w:rsidR="00D2546D">
              <w:rPr>
                <w:rFonts w:ascii="Arial" w:hAnsi="Arial"/>
              </w:rPr>
              <w:t> </w:t>
            </w:r>
            <w:r w:rsidR="00D2546D"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statusText w:type="text" w:val="U nenormaliz. s.: číslo výkresu na kterém je tato nakreslena  u normaliz. s: č. rozměrové normy včetně záčíslí (např. ČSN 02 1101.11)"/>
                  <w:textInput>
                    <w:maxLength w:val="19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D2546D" w:rsidP="00EA5C86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0,075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D2546D" w:rsidRDefault="00D2546D" w:rsidP="00EA5C86">
            <w:pPr>
              <w:tabs>
                <w:tab w:val="right" w:pos="617"/>
              </w:tabs>
              <w:spacing w:line="24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 w:rsidR="009248BD">
              <w:rPr>
                <w:rFonts w:ascii="Arial" w:hAnsi="Arial"/>
                <w:sz w:val="22"/>
              </w:rPr>
              <w:fldChar w:fldCharType="begin">
                <w:ffData>
                  <w:name w:val="Text13"/>
                  <w:enabled/>
                  <w:calcOnExit w:val="0"/>
                  <w:statusText w:type="text" w:val="Celkove mn. jednotek pro jeden celek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 w:rsidR="009248BD">
              <w:rPr>
                <w:rFonts w:ascii="Arial" w:hAnsi="Arial"/>
                <w:sz w:val="22"/>
              </w:rPr>
            </w:r>
            <w:r w:rsidR="009248B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2</w:t>
            </w:r>
            <w:r w:rsidR="009248BD">
              <w:rPr>
                <w:rFonts w:ascii="Arial" w:hAnsi="Arial"/>
                <w:sz w:val="22"/>
              </w:rPr>
              <w:fldChar w:fldCharType="end"/>
            </w:r>
          </w:p>
        </w:tc>
      </w:tr>
      <w:tr w:rsidR="00D2546D" w:rsidTr="00CB0619">
        <w:trPr>
          <w:cantSplit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D2546D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statusText w:type="text" w:val="Např.:  ODLITEK, VÝKOVEK, SVAREK,  KR20 - 150 ČSN 42 5510.10, u normalizovaných součástí se nevyplňuje"/>
                  <w:textInput>
                    <w:maxLength w:val="32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statusText w:type="text" w:val="Např: 11 500, u normaliz. součástí NIC"/>
                  <w:textInput>
                    <w:maxLength w:val="19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statusText w:type="text" w:val="Např: l, m, m2, pokud je jednotkou ks, pak NIC"/>
                  <w:textInput>
                    <w:maxLength w:val="10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2546D" w:rsidRDefault="00D2546D" w:rsidP="00EA5C86">
            <w:pPr>
              <w:spacing w:line="240" w:lineRule="atLeast"/>
              <w:rPr>
                <w:rFonts w:ascii="Arial" w:hAnsi="Arial"/>
                <w:sz w:val="22"/>
              </w:rPr>
            </w:pPr>
          </w:p>
        </w:tc>
      </w:tr>
      <w:tr w:rsidR="00D2546D" w:rsidTr="00CB0619">
        <w:trPr>
          <w:cantSplit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D2546D" w:rsidRDefault="00D2546D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14</w:t>
            </w:r>
          </w:p>
        </w:tc>
        <w:tc>
          <w:tcPr>
            <w:tcW w:w="5528" w:type="dxa"/>
            <w:gridSpan w:val="7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statusText w:type="text" w:val="Např: HŘÍDEL, ŠROUB M8x40"/>
                  <w:textInput>
                    <w:maxLength w:val="38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 w:rsidRPr="00183C7F">
              <w:rPr>
                <w:rFonts w:ascii="Arial" w:hAnsi="Arial"/>
                <w:noProof/>
              </w:rPr>
              <w:t>PERO ČSN 02 2562 12x8e7x25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statusText w:type="text" w:val="U nenormaliz. s.: číslo výkresu na kterém je tato nakreslena  u normaliz. s: č. rozměrové normy včetně záčíslí (např. ČSN 02 1101.11)"/>
                  <w:textInput>
                    <w:maxLength w:val="19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D2546D" w:rsidP="00EA5C86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0,017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D2546D" w:rsidRDefault="00D2546D" w:rsidP="00EA5C86">
            <w:pPr>
              <w:tabs>
                <w:tab w:val="right" w:pos="617"/>
              </w:tabs>
              <w:spacing w:line="24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 w:rsidR="009248BD">
              <w:rPr>
                <w:rFonts w:ascii="Arial" w:hAnsi="Arial"/>
                <w:sz w:val="22"/>
              </w:rPr>
              <w:fldChar w:fldCharType="begin">
                <w:ffData>
                  <w:name w:val="Text13"/>
                  <w:enabled/>
                  <w:calcOnExit w:val="0"/>
                  <w:statusText w:type="text" w:val="Celkove mn. jednotek pro jeden celek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 w:rsidR="009248BD">
              <w:rPr>
                <w:rFonts w:ascii="Arial" w:hAnsi="Arial"/>
                <w:sz w:val="22"/>
              </w:rPr>
            </w:r>
            <w:r w:rsidR="009248B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2</w:t>
            </w:r>
            <w:r w:rsidR="009248BD">
              <w:rPr>
                <w:rFonts w:ascii="Arial" w:hAnsi="Arial"/>
                <w:sz w:val="22"/>
              </w:rPr>
              <w:fldChar w:fldCharType="end"/>
            </w:r>
          </w:p>
        </w:tc>
      </w:tr>
      <w:tr w:rsidR="00D2546D" w:rsidTr="00CB0619">
        <w:trPr>
          <w:cantSplit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D2546D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statusText w:type="text" w:val="Např.:  ODLITEK, VÝKOVEK, SVAREK,  KR20 - 150 ČSN 42 5510.10, u normalizovaných součástí se nevyplňuje"/>
                  <w:textInput>
                    <w:maxLength w:val="32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statusText w:type="text" w:val="Např: 11 500, u normaliz. součástí NIC"/>
                  <w:textInput>
                    <w:maxLength w:val="19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statusText w:type="text" w:val="Např: l, m, m2, pokud je jednotkou ks, pak NIC"/>
                  <w:textInput>
                    <w:maxLength w:val="10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2546D" w:rsidRDefault="00D2546D" w:rsidP="00EA5C86">
            <w:pPr>
              <w:spacing w:line="240" w:lineRule="atLeast"/>
              <w:rPr>
                <w:rFonts w:ascii="Arial" w:hAnsi="Arial"/>
                <w:sz w:val="22"/>
              </w:rPr>
            </w:pPr>
          </w:p>
        </w:tc>
      </w:tr>
      <w:tr w:rsidR="00D2546D" w:rsidTr="00CB0619">
        <w:trPr>
          <w:cantSplit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D2546D" w:rsidRDefault="00D2546D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15</w:t>
            </w:r>
          </w:p>
        </w:tc>
        <w:tc>
          <w:tcPr>
            <w:tcW w:w="5528" w:type="dxa"/>
            <w:gridSpan w:val="7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statusText w:type="text" w:val="Např: HŘÍDEL, ŠROUB M8x40"/>
                  <w:textInput>
                    <w:maxLength w:val="38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 w:rsidRPr="00183C7F">
              <w:rPr>
                <w:rFonts w:ascii="Arial" w:hAnsi="Arial"/>
                <w:noProof/>
              </w:rPr>
              <w:t>POJISTNÝ KROUŽEK ČSN 02 2931 - 90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statusText w:type="text" w:val="U nenormaliz. s.: číslo výkresu na kterém je tato nakreslena  u normaliz. s: č. rozměrové normy včetně záčíslí (např. ČSN 02 1101.11)"/>
                  <w:textInput>
                    <w:maxLength w:val="19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Pr="00DD59E5" w:rsidRDefault="00D2546D" w:rsidP="00EA5C86">
            <w:pPr>
              <w:spacing w:line="240" w:lineRule="atLeast"/>
              <w:jc w:val="center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t>0,028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D2546D" w:rsidRDefault="00D2546D" w:rsidP="00EA5C86">
            <w:pPr>
              <w:tabs>
                <w:tab w:val="right" w:pos="617"/>
              </w:tabs>
              <w:spacing w:line="24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 w:rsidR="009248BD">
              <w:rPr>
                <w:rFonts w:ascii="Arial" w:hAnsi="Arial"/>
                <w:sz w:val="22"/>
              </w:rPr>
              <w:fldChar w:fldCharType="begin">
                <w:ffData>
                  <w:name w:val="Text13"/>
                  <w:enabled/>
                  <w:calcOnExit w:val="0"/>
                  <w:statusText w:type="text" w:val="Celkove mn. jednotek pro jeden celek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 w:rsidR="009248BD">
              <w:rPr>
                <w:rFonts w:ascii="Arial" w:hAnsi="Arial"/>
                <w:sz w:val="22"/>
              </w:rPr>
            </w:r>
            <w:r w:rsidR="009248B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1</w:t>
            </w:r>
            <w:r w:rsidR="009248BD">
              <w:rPr>
                <w:rFonts w:ascii="Arial" w:hAnsi="Arial"/>
                <w:sz w:val="22"/>
              </w:rPr>
              <w:fldChar w:fldCharType="end"/>
            </w:r>
          </w:p>
        </w:tc>
      </w:tr>
      <w:tr w:rsidR="00D2546D" w:rsidTr="00CB0619">
        <w:trPr>
          <w:cantSplit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D2546D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statusText w:type="text" w:val="Např.:  ODLITEK, VÝKOVEK, SVAREK,  KR20 - 150 ČSN 42 5510.10, u normalizovaných součástí se nevyplňuje"/>
                  <w:textInput>
                    <w:maxLength w:val="32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statusText w:type="text" w:val="Např: 11 500, u normaliz. součástí NIC"/>
                  <w:textInput>
                    <w:maxLength w:val="19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statusText w:type="text" w:val="Např: l, m, m2, pokud je jednotkou ks, pak NIC"/>
                  <w:textInput>
                    <w:maxLength w:val="10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2546D" w:rsidRDefault="00D2546D" w:rsidP="00EA5C86">
            <w:pPr>
              <w:spacing w:line="240" w:lineRule="atLeast"/>
              <w:rPr>
                <w:rFonts w:ascii="Arial" w:hAnsi="Arial"/>
                <w:sz w:val="22"/>
              </w:rPr>
            </w:pPr>
          </w:p>
        </w:tc>
      </w:tr>
      <w:tr w:rsidR="00D2546D" w:rsidTr="00CB0619">
        <w:trPr>
          <w:cantSplit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D2546D" w:rsidRDefault="00D2546D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16</w:t>
            </w:r>
          </w:p>
        </w:tc>
        <w:tc>
          <w:tcPr>
            <w:tcW w:w="5528" w:type="dxa"/>
            <w:gridSpan w:val="7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Pr="00DD59E5" w:rsidRDefault="00D2546D" w:rsidP="00EA5C86">
            <w:pPr>
              <w:spacing w:line="240" w:lineRule="atLeast"/>
              <w:rPr>
                <w:rFonts w:ascii="Arial" w:hAnsi="Arial"/>
              </w:rPr>
            </w:pPr>
            <w:r w:rsidRPr="00DD59E5">
              <w:rPr>
                <w:rFonts w:ascii="Arial" w:hAnsi="Arial"/>
              </w:rPr>
              <w:t>LOŽISKO 6210 2RS</w:t>
            </w:r>
            <w:r>
              <w:rPr>
                <w:rFonts w:ascii="Arial" w:hAnsi="Arial"/>
              </w:rPr>
              <w:t xml:space="preserve"> </w:t>
            </w:r>
            <w:r w:rsidRPr="00DD59E5">
              <w:rPr>
                <w:rFonts w:ascii="Arial" w:hAnsi="Arial"/>
              </w:rPr>
              <w:t>ČSN 02 4630</w:t>
            </w:r>
          </w:p>
        </w:tc>
        <w:tc>
          <w:tcPr>
            <w:tcW w:w="2551" w:type="dxa"/>
            <w:gridSpan w:val="3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statusText w:type="text" w:val="U nenormaliz. s.: číslo výkresu na kterém je tato nakreslena  u normaliz. s: č. rozměrové normy včetně záčíslí (např. ČSN 02 1101.11)"/>
                  <w:textInput>
                    <w:maxLength w:val="19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D2546D" w:rsidP="00EA5C86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0,462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D2546D" w:rsidRDefault="00D2546D" w:rsidP="00EA5C86">
            <w:pPr>
              <w:tabs>
                <w:tab w:val="right" w:pos="617"/>
              </w:tabs>
              <w:spacing w:line="24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 w:rsidR="009248BD">
              <w:rPr>
                <w:rFonts w:ascii="Arial" w:hAnsi="Arial"/>
                <w:sz w:val="22"/>
              </w:rPr>
              <w:fldChar w:fldCharType="begin">
                <w:ffData>
                  <w:name w:val="Text13"/>
                  <w:enabled/>
                  <w:calcOnExit w:val="0"/>
                  <w:statusText w:type="text" w:val="Celkove mn. jednotek pro jeden celek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 w:rsidR="009248BD">
              <w:rPr>
                <w:rFonts w:ascii="Arial" w:hAnsi="Arial"/>
                <w:sz w:val="22"/>
              </w:rPr>
            </w:r>
            <w:r w:rsidR="009248B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="009248BD"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>2</w:t>
            </w:r>
          </w:p>
        </w:tc>
      </w:tr>
      <w:tr w:rsidR="00D2546D" w:rsidTr="00CB0619">
        <w:trPr>
          <w:cantSplit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D2546D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statusText w:type="text" w:val="Např.:  ODLITEK, VÝKOVEK, SVAREK,  KR20 - 150 ČSN 42 5510.10, u normalizovaných součástí se nevyplňuje"/>
                  <w:textInput>
                    <w:maxLength w:val="32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statusText w:type="text" w:val="Např: 11 500, u normaliz. součástí NIC"/>
                  <w:textInput>
                    <w:maxLength w:val="19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 w:rsidP="00EA5C86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statusText w:type="text" w:val="Např: l, m, m2, pokud je jednotkou ks, pak NIC"/>
                  <w:textInput>
                    <w:maxLength w:val="10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2546D" w:rsidRDefault="00D2546D" w:rsidP="00EA5C86">
            <w:pPr>
              <w:spacing w:line="240" w:lineRule="atLeast"/>
              <w:rPr>
                <w:rFonts w:ascii="Arial" w:hAnsi="Arial"/>
                <w:sz w:val="22"/>
              </w:rPr>
            </w:pPr>
          </w:p>
        </w:tc>
      </w:tr>
      <w:tr w:rsidR="00D2546D" w:rsidTr="00CB0619">
        <w:trPr>
          <w:cantSplit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D2546D" w:rsidRDefault="00D2546D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17</w:t>
            </w:r>
          </w:p>
        </w:tc>
        <w:tc>
          <w:tcPr>
            <w:tcW w:w="5528" w:type="dxa"/>
            <w:gridSpan w:val="7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9248BD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statusText w:type="text" w:val="Např: HŘÍDEL, ŠROUB M8x40"/>
                  <w:textInput>
                    <w:maxLength w:val="38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9248BD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statusText w:type="text" w:val="U nenormaliz. s.: číslo výkresu na kterém je tato nakreslena  u normaliz. s: č. rozměrové normy včetně záčíslí (např. ČSN 02 1101.11)"/>
                  <w:textInput>
                    <w:maxLength w:val="19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9248BD">
            <w:pPr>
              <w:tabs>
                <w:tab w:val="decimal" w:pos="901"/>
              </w:tabs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"/>
                  <w:enabled/>
                  <w:calcOnExit w:val="0"/>
                  <w:statusText w:type="text" w:val="Hmotnost jedné jednotky"/>
                  <w:textInput>
                    <w:type w:val="number"/>
                    <w:maxLength w:val="11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D2546D" w:rsidRDefault="00D2546D">
            <w:pPr>
              <w:tabs>
                <w:tab w:val="right" w:pos="617"/>
              </w:tabs>
              <w:spacing w:line="24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 w:rsidR="009248BD">
              <w:rPr>
                <w:rFonts w:ascii="Arial" w:hAnsi="Arial"/>
                <w:sz w:val="22"/>
              </w:rPr>
              <w:fldChar w:fldCharType="begin">
                <w:ffData>
                  <w:name w:val="Text13"/>
                  <w:enabled/>
                  <w:calcOnExit w:val="0"/>
                  <w:statusText w:type="text" w:val="Celkove mn. jednotek pro jeden celek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 w:rsidR="009248BD">
              <w:rPr>
                <w:rFonts w:ascii="Arial" w:hAnsi="Arial"/>
                <w:sz w:val="22"/>
              </w:rPr>
            </w:r>
            <w:r w:rsidR="009248B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="009248BD">
              <w:rPr>
                <w:rFonts w:ascii="Arial" w:hAnsi="Arial"/>
                <w:sz w:val="22"/>
              </w:rPr>
              <w:fldChar w:fldCharType="end"/>
            </w:r>
          </w:p>
        </w:tc>
      </w:tr>
      <w:tr w:rsidR="00D2546D" w:rsidTr="00CB0619">
        <w:trPr>
          <w:cantSplit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D2546D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statusText w:type="text" w:val="Např.:  ODLITEK, VÝKOVEK, SVAREK,  KR20 - 150 ČSN 42 5510.10, u normalizovaných součástí se nevyplňuje"/>
                  <w:textInput>
                    <w:maxLength w:val="32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statusText w:type="text" w:val="Např: 11 500, u normaliz. součástí NIC"/>
                  <w:textInput>
                    <w:maxLength w:val="19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statusText w:type="text" w:val="Např: l, m, m2, pokud je jednotkou ks, pak NIC"/>
                  <w:textInput>
                    <w:maxLength w:val="10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2546D" w:rsidRDefault="00D2546D">
            <w:pPr>
              <w:spacing w:line="240" w:lineRule="atLeast"/>
              <w:rPr>
                <w:rFonts w:ascii="Arial" w:hAnsi="Arial"/>
                <w:sz w:val="22"/>
              </w:rPr>
            </w:pPr>
          </w:p>
        </w:tc>
      </w:tr>
      <w:tr w:rsidR="00D2546D" w:rsidTr="00CB0619">
        <w:trPr>
          <w:cantSplit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D2546D" w:rsidRDefault="00D2546D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18</w:t>
            </w:r>
          </w:p>
        </w:tc>
        <w:tc>
          <w:tcPr>
            <w:tcW w:w="5528" w:type="dxa"/>
            <w:gridSpan w:val="7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9248BD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statusText w:type="text" w:val="Např: HŘÍDEL, ŠROUB M8x40"/>
                  <w:textInput>
                    <w:maxLength w:val="38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9248BD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statusText w:type="text" w:val="U nenormaliz. s.: číslo výkresu na kterém je tato nakreslena  u normaliz. s: č. rozměrové normy včetně záčíslí (např. ČSN 02 1101.11)"/>
                  <w:textInput>
                    <w:maxLength w:val="19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9248BD">
            <w:pPr>
              <w:tabs>
                <w:tab w:val="decimal" w:pos="901"/>
              </w:tabs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"/>
                  <w:enabled/>
                  <w:calcOnExit w:val="0"/>
                  <w:statusText w:type="text" w:val="Hmotnost jedné jednotky"/>
                  <w:textInput>
                    <w:type w:val="number"/>
                    <w:maxLength w:val="11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D2546D" w:rsidRDefault="00D2546D">
            <w:pPr>
              <w:tabs>
                <w:tab w:val="right" w:pos="617"/>
              </w:tabs>
              <w:spacing w:line="24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 w:rsidR="009248BD">
              <w:rPr>
                <w:rFonts w:ascii="Arial" w:hAnsi="Arial"/>
                <w:sz w:val="22"/>
              </w:rPr>
              <w:fldChar w:fldCharType="begin">
                <w:ffData>
                  <w:name w:val="Text13"/>
                  <w:enabled/>
                  <w:calcOnExit w:val="0"/>
                  <w:statusText w:type="text" w:val="Celkove mn. jednotek pro jeden celek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 w:rsidR="009248BD">
              <w:rPr>
                <w:rFonts w:ascii="Arial" w:hAnsi="Arial"/>
                <w:sz w:val="22"/>
              </w:rPr>
            </w:r>
            <w:r w:rsidR="009248B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="009248BD">
              <w:rPr>
                <w:rFonts w:ascii="Arial" w:hAnsi="Arial"/>
                <w:sz w:val="22"/>
              </w:rPr>
              <w:fldChar w:fldCharType="end"/>
            </w:r>
          </w:p>
        </w:tc>
      </w:tr>
      <w:tr w:rsidR="00D2546D" w:rsidTr="00CB0619">
        <w:trPr>
          <w:cantSplit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D2546D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statusText w:type="text" w:val="Např.:  ODLITEK, VÝKOVEK, SVAREK,  KR20 - 150 ČSN 42 5510.10, u normalizovaných součástí se nevyplňuje"/>
                  <w:textInput>
                    <w:maxLength w:val="32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statusText w:type="text" w:val="Např: 11 500, u normaliz. součástí NIC"/>
                  <w:textInput>
                    <w:maxLength w:val="19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statusText w:type="text" w:val="Např: l, m, m2, pokud je jednotkou ks, pak NIC"/>
                  <w:textInput>
                    <w:maxLength w:val="10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2546D" w:rsidRDefault="00D2546D">
            <w:pPr>
              <w:spacing w:line="240" w:lineRule="atLeast"/>
              <w:rPr>
                <w:rFonts w:ascii="Arial" w:hAnsi="Arial"/>
                <w:sz w:val="22"/>
              </w:rPr>
            </w:pPr>
          </w:p>
        </w:tc>
      </w:tr>
      <w:tr w:rsidR="00D2546D" w:rsidTr="00CB0619">
        <w:trPr>
          <w:cantSplit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D2546D" w:rsidRDefault="00D2546D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19</w:t>
            </w:r>
          </w:p>
        </w:tc>
        <w:tc>
          <w:tcPr>
            <w:tcW w:w="5528" w:type="dxa"/>
            <w:gridSpan w:val="7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9248BD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statusText w:type="text" w:val="Např: HŘÍDEL, ŠROUB M8x40"/>
                  <w:textInput>
                    <w:maxLength w:val="38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9248BD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statusText w:type="text" w:val="U nenormaliz. s.: číslo výkresu na kterém je tato nakreslena  u normaliz. s: č. rozměrové normy včetně záčíslí (např. ČSN 02 1101.11)"/>
                  <w:textInput>
                    <w:maxLength w:val="19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9248BD">
            <w:pPr>
              <w:tabs>
                <w:tab w:val="decimal" w:pos="901"/>
              </w:tabs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"/>
                  <w:enabled/>
                  <w:calcOnExit w:val="0"/>
                  <w:statusText w:type="text" w:val="Hmotnost jedné jednotky"/>
                  <w:textInput>
                    <w:type w:val="number"/>
                    <w:maxLength w:val="11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D2546D" w:rsidRDefault="00D2546D">
            <w:pPr>
              <w:tabs>
                <w:tab w:val="right" w:pos="617"/>
              </w:tabs>
              <w:spacing w:line="24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 w:rsidR="009248BD">
              <w:rPr>
                <w:rFonts w:ascii="Arial" w:hAnsi="Arial"/>
                <w:sz w:val="22"/>
              </w:rPr>
              <w:fldChar w:fldCharType="begin">
                <w:ffData>
                  <w:name w:val="Text13"/>
                  <w:enabled/>
                  <w:calcOnExit w:val="0"/>
                  <w:statusText w:type="text" w:val="Celkove mn. jednotek pro jeden celek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 w:rsidR="009248BD">
              <w:rPr>
                <w:rFonts w:ascii="Arial" w:hAnsi="Arial"/>
                <w:sz w:val="22"/>
              </w:rPr>
            </w:r>
            <w:r w:rsidR="009248B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="009248BD">
              <w:rPr>
                <w:rFonts w:ascii="Arial" w:hAnsi="Arial"/>
                <w:sz w:val="22"/>
              </w:rPr>
              <w:fldChar w:fldCharType="end"/>
            </w:r>
          </w:p>
        </w:tc>
      </w:tr>
      <w:tr w:rsidR="00D2546D" w:rsidTr="00CB0619">
        <w:trPr>
          <w:cantSplit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D2546D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statusText w:type="text" w:val="Např.:  ODLITEK, VÝKOVEK, SVAREK,  KR20 - 150 ČSN 42 5510.10, u normalizovaných součástí se nevyplňuje"/>
                  <w:textInput>
                    <w:maxLength w:val="32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statusText w:type="text" w:val="Např: 11 500, u normaliz. součástí NIC"/>
                  <w:textInput>
                    <w:maxLength w:val="19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statusText w:type="text" w:val="Např: l, m, m2, pokud je jednotkou ks, pak NIC"/>
                  <w:textInput>
                    <w:maxLength w:val="10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2546D" w:rsidRDefault="00D2546D">
            <w:pPr>
              <w:spacing w:line="240" w:lineRule="atLeast"/>
              <w:rPr>
                <w:rFonts w:ascii="Arial" w:hAnsi="Arial"/>
                <w:sz w:val="22"/>
              </w:rPr>
            </w:pPr>
          </w:p>
        </w:tc>
      </w:tr>
      <w:tr w:rsidR="00D2546D" w:rsidTr="00CB0619">
        <w:trPr>
          <w:cantSplit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D2546D" w:rsidRDefault="00D2546D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20</w:t>
            </w:r>
          </w:p>
        </w:tc>
        <w:tc>
          <w:tcPr>
            <w:tcW w:w="5528" w:type="dxa"/>
            <w:gridSpan w:val="7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9248BD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statusText w:type="text" w:val="Např: HŘÍDEL, ŠROUB M8x40"/>
                  <w:textInput>
                    <w:maxLength w:val="38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9248BD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statusText w:type="text" w:val="U nenormaliz. s.: číslo výkresu na kterém je tato nakreslena  u normaliz. s: č. rozměrové normy včetně záčíslí (např. ČSN 02 1101.11)"/>
                  <w:textInput>
                    <w:maxLength w:val="19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2546D" w:rsidRDefault="009248BD">
            <w:pPr>
              <w:tabs>
                <w:tab w:val="decimal" w:pos="901"/>
              </w:tabs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"/>
                  <w:enabled/>
                  <w:calcOnExit w:val="0"/>
                  <w:statusText w:type="text" w:val="Hmotnost jedné jednotky"/>
                  <w:textInput>
                    <w:type w:val="number"/>
                    <w:maxLength w:val="11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D2546D" w:rsidRDefault="00D2546D">
            <w:pPr>
              <w:tabs>
                <w:tab w:val="right" w:pos="617"/>
              </w:tabs>
              <w:spacing w:line="240" w:lineRule="atLeas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 w:rsidR="009248BD">
              <w:rPr>
                <w:rFonts w:ascii="Arial" w:hAnsi="Arial"/>
                <w:sz w:val="22"/>
              </w:rPr>
              <w:fldChar w:fldCharType="begin">
                <w:ffData>
                  <w:name w:val="Text13"/>
                  <w:enabled/>
                  <w:calcOnExit w:val="0"/>
                  <w:statusText w:type="text" w:val="Celkove mn. jednotek pro jeden celek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 w:rsidR="009248BD">
              <w:rPr>
                <w:rFonts w:ascii="Arial" w:hAnsi="Arial"/>
                <w:sz w:val="22"/>
              </w:rPr>
            </w:r>
            <w:r w:rsidR="009248B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="009248BD">
              <w:rPr>
                <w:rFonts w:ascii="Arial" w:hAnsi="Arial"/>
                <w:sz w:val="22"/>
              </w:rPr>
              <w:fldChar w:fldCharType="end"/>
            </w:r>
          </w:p>
        </w:tc>
      </w:tr>
      <w:tr w:rsidR="00D2546D" w:rsidTr="00CB0619">
        <w:trPr>
          <w:cantSplit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D2546D">
            <w:pPr>
              <w:spacing w:line="240" w:lineRule="atLeast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>
            <w:pPr>
              <w:spacing w:line="24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statusText w:type="text" w:val="Např.:  ODLITEK, VÝKOVEK, SVAREK,  KR20 - 150 ČSN 42 5510.10, u normalizovaných součástí se nevyplňuje"/>
                  <w:textInput>
                    <w:maxLength w:val="32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statusText w:type="text" w:val="Např: 11 500, u normaliz. součástí NIC"/>
                  <w:textInput>
                    <w:maxLength w:val="19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546D" w:rsidRDefault="009248BD">
            <w:pPr>
              <w:spacing w:line="24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statusText w:type="text" w:val="Např: l, m, m2, pokud je jednotkou ks, pak NIC"/>
                  <w:textInput>
                    <w:maxLength w:val="10"/>
                  </w:textInput>
                </w:ffData>
              </w:fldChar>
            </w:r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2546D" w:rsidRDefault="00D2546D">
            <w:pPr>
              <w:spacing w:line="240" w:lineRule="atLeast"/>
              <w:rPr>
                <w:rFonts w:ascii="Arial" w:hAnsi="Arial"/>
                <w:sz w:val="22"/>
              </w:rPr>
            </w:pPr>
          </w:p>
        </w:tc>
      </w:tr>
      <w:tr w:rsidR="00D2546D" w:rsidTr="00CB0619">
        <w:tblPrEx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1416" w:type="dxa"/>
            <w:gridSpan w:val="3"/>
            <w:tcBorders>
              <w:top w:val="double" w:sz="12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D2546D" w:rsidRDefault="009248BD">
            <w:pPr>
              <w:spacing w:line="202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8"/>
                  </w:textInput>
                </w:ffData>
              </w:fldChar>
            </w:r>
            <w:bookmarkStart w:id="5" w:name="Text14"/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"/>
          </w:p>
        </w:tc>
        <w:tc>
          <w:tcPr>
            <w:tcW w:w="4680" w:type="dxa"/>
            <w:gridSpan w:val="5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46D" w:rsidRDefault="009248BD">
            <w:pPr>
              <w:spacing w:line="202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6" w:name="Text15"/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"/>
          </w:p>
        </w:tc>
        <w:tc>
          <w:tcPr>
            <w:tcW w:w="1417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46D" w:rsidRDefault="009248BD">
            <w:pPr>
              <w:spacing w:line="202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6"/>
                  <w:enabled/>
                  <w:calcOnExit w:val="0"/>
                  <w:textInput>
                    <w:type w:val="date"/>
                    <w:maxLength w:val="10"/>
                  </w:textInput>
                </w:ffData>
              </w:fldChar>
            </w:r>
            <w:bookmarkStart w:id="7" w:name="Text16"/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 w:rsidR="00D2546D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"/>
          </w:p>
        </w:tc>
        <w:tc>
          <w:tcPr>
            <w:tcW w:w="3544" w:type="dxa"/>
            <w:gridSpan w:val="5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46D" w:rsidRDefault="00D2546D">
            <w:pPr>
              <w:spacing w:line="202" w:lineRule="exact"/>
              <w:rPr>
                <w:rFonts w:ascii="Arial" w:hAnsi="Arial"/>
              </w:rPr>
            </w:pPr>
          </w:p>
        </w:tc>
      </w:tr>
      <w:tr w:rsidR="00D2546D" w:rsidTr="00CB0619">
        <w:tblPrEx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1416" w:type="dxa"/>
            <w:gridSpan w:val="3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D2546D" w:rsidRDefault="00D2546D">
            <w:pPr>
              <w:spacing w:line="202" w:lineRule="exact"/>
              <w:jc w:val="center"/>
              <w:rPr>
                <w:rFonts w:ascii="Arial" w:hAnsi="Arial"/>
                <w:lang w:val="de-DE"/>
              </w:rPr>
            </w:pPr>
            <w:r>
              <w:rPr>
                <w:rFonts w:ascii="Arial" w:hAnsi="Arial"/>
                <w:lang w:val="de-DE"/>
              </w:rPr>
              <w:t>Index</w:t>
            </w:r>
          </w:p>
        </w:tc>
        <w:tc>
          <w:tcPr>
            <w:tcW w:w="4680" w:type="dxa"/>
            <w:gridSpan w:val="5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D2546D" w:rsidRDefault="00D2546D">
            <w:pPr>
              <w:spacing w:line="202" w:lineRule="exact"/>
              <w:jc w:val="center"/>
              <w:rPr>
                <w:rFonts w:ascii="Arial" w:hAnsi="Arial"/>
                <w:lang w:val="de-DE"/>
              </w:rPr>
            </w:pPr>
            <w:proofErr w:type="spellStart"/>
            <w:r>
              <w:rPr>
                <w:rFonts w:ascii="Arial" w:hAnsi="Arial"/>
                <w:lang w:val="de-DE"/>
              </w:rPr>
              <w:t>Zm</w:t>
            </w:r>
            <w:proofErr w:type="spellEnd"/>
            <w:r>
              <w:rPr>
                <w:rFonts w:ascii="Arial" w:hAnsi="Arial"/>
                <w:lang w:val="cs-CZ"/>
              </w:rPr>
              <w:t>ě</w:t>
            </w:r>
            <w:r>
              <w:rPr>
                <w:rFonts w:ascii="Arial" w:hAnsi="Arial"/>
                <w:lang w:val="de-DE"/>
              </w:rPr>
              <w:t>na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D2546D" w:rsidRDefault="00D2546D">
            <w:pPr>
              <w:spacing w:line="202" w:lineRule="exact"/>
              <w:jc w:val="center"/>
              <w:rPr>
                <w:rFonts w:ascii="Arial" w:hAnsi="Arial"/>
                <w:lang w:val="de-DE"/>
              </w:rPr>
            </w:pPr>
            <w:r>
              <w:rPr>
                <w:rFonts w:ascii="Arial" w:hAnsi="Arial"/>
                <w:lang w:val="de-DE"/>
              </w:rPr>
              <w:t>Datum</w:t>
            </w:r>
          </w:p>
        </w:tc>
        <w:tc>
          <w:tcPr>
            <w:tcW w:w="3544" w:type="dxa"/>
            <w:gridSpan w:val="5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D2546D" w:rsidRDefault="00D2546D">
            <w:pPr>
              <w:spacing w:line="202" w:lineRule="exact"/>
              <w:jc w:val="center"/>
              <w:rPr>
                <w:rFonts w:ascii="Arial" w:hAnsi="Arial"/>
                <w:lang w:val="de-DE"/>
              </w:rPr>
            </w:pPr>
            <w:proofErr w:type="spellStart"/>
            <w:r>
              <w:rPr>
                <w:rFonts w:ascii="Arial" w:hAnsi="Arial"/>
                <w:lang w:val="de-DE"/>
              </w:rPr>
              <w:t>Podpisy</w:t>
            </w:r>
            <w:proofErr w:type="spellEnd"/>
          </w:p>
        </w:tc>
      </w:tr>
      <w:tr w:rsidR="00D2546D" w:rsidTr="00CB0619">
        <w:tblPrEx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1416" w:type="dxa"/>
            <w:gridSpan w:val="3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D2546D" w:rsidRDefault="00D2546D">
            <w:pPr>
              <w:spacing w:line="202" w:lineRule="exact"/>
              <w:rPr>
                <w:rFonts w:ascii="Arial" w:hAnsi="Arial"/>
                <w:lang w:val="de-DE"/>
              </w:rPr>
            </w:pPr>
          </w:p>
        </w:tc>
        <w:tc>
          <w:tcPr>
            <w:tcW w:w="141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46D" w:rsidRDefault="00D2546D">
            <w:pPr>
              <w:spacing w:line="202" w:lineRule="exact"/>
              <w:jc w:val="center"/>
              <w:rPr>
                <w:rFonts w:ascii="Arial" w:hAnsi="Arial"/>
                <w:lang w:val="de-DE"/>
              </w:rPr>
            </w:pPr>
            <w:proofErr w:type="spellStart"/>
            <w:r>
              <w:rPr>
                <w:rFonts w:ascii="Arial" w:hAnsi="Arial"/>
                <w:lang w:val="de-DE"/>
              </w:rPr>
              <w:t>Podpis</w:t>
            </w:r>
            <w:proofErr w:type="spellEnd"/>
          </w:p>
        </w:tc>
        <w:tc>
          <w:tcPr>
            <w:tcW w:w="996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46D" w:rsidRDefault="00D2546D">
            <w:pPr>
              <w:spacing w:line="202" w:lineRule="exact"/>
              <w:jc w:val="center"/>
              <w:rPr>
                <w:rFonts w:ascii="Arial" w:hAnsi="Arial"/>
                <w:lang w:val="de-DE"/>
              </w:rPr>
            </w:pPr>
            <w:r>
              <w:rPr>
                <w:rFonts w:ascii="Arial" w:hAnsi="Arial"/>
                <w:lang w:val="de-DE"/>
              </w:rPr>
              <w:t>Datum</w:t>
            </w:r>
          </w:p>
        </w:tc>
        <w:tc>
          <w:tcPr>
            <w:tcW w:w="1140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46D" w:rsidRDefault="00D2546D">
            <w:pPr>
              <w:spacing w:line="202" w:lineRule="exact"/>
              <w:rPr>
                <w:rFonts w:ascii="Arial" w:hAnsi="Arial"/>
                <w:lang w:val="de-DE"/>
              </w:rPr>
            </w:pPr>
          </w:p>
        </w:tc>
        <w:tc>
          <w:tcPr>
            <w:tcW w:w="112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46D" w:rsidRDefault="00D2546D">
            <w:pPr>
              <w:spacing w:line="202" w:lineRule="exact"/>
              <w:jc w:val="center"/>
              <w:rPr>
                <w:rFonts w:ascii="Arial" w:hAnsi="Arial"/>
                <w:lang w:val="de-DE"/>
              </w:rPr>
            </w:pPr>
            <w:proofErr w:type="spellStart"/>
            <w:r>
              <w:rPr>
                <w:rFonts w:ascii="Arial" w:hAnsi="Arial"/>
                <w:lang w:val="de-DE"/>
              </w:rPr>
              <w:t>Podpis</w:t>
            </w:r>
            <w:proofErr w:type="spellEnd"/>
          </w:p>
        </w:tc>
        <w:tc>
          <w:tcPr>
            <w:tcW w:w="141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</w:tcBorders>
          </w:tcPr>
          <w:p w:rsidR="00D2546D" w:rsidRDefault="00D2546D">
            <w:pPr>
              <w:spacing w:line="202" w:lineRule="exact"/>
              <w:jc w:val="center"/>
              <w:rPr>
                <w:rFonts w:ascii="Arial" w:hAnsi="Arial"/>
                <w:lang w:val="de-DE"/>
              </w:rPr>
            </w:pPr>
            <w:r>
              <w:rPr>
                <w:rFonts w:ascii="Arial" w:hAnsi="Arial"/>
                <w:lang w:val="de-DE"/>
              </w:rPr>
              <w:t>Datum</w:t>
            </w:r>
          </w:p>
        </w:tc>
        <w:tc>
          <w:tcPr>
            <w:tcW w:w="1165" w:type="dxa"/>
            <w:gridSpan w:val="3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D2546D" w:rsidRDefault="00D2546D">
            <w:pPr>
              <w:spacing w:line="202" w:lineRule="exact"/>
              <w:jc w:val="right"/>
              <w:rPr>
                <w:rFonts w:ascii="Arial" w:hAnsi="Arial"/>
                <w:lang w:val="de-DE"/>
              </w:rPr>
            </w:pPr>
            <w:r>
              <w:rPr>
                <w:rFonts w:ascii="Arial" w:hAnsi="Arial"/>
                <w:lang w:val="de-DE"/>
              </w:rPr>
              <w:t xml:space="preserve">Č. </w:t>
            </w:r>
            <w:proofErr w:type="spellStart"/>
            <w:r>
              <w:rPr>
                <w:rFonts w:ascii="Arial" w:hAnsi="Arial"/>
                <w:lang w:val="de-DE"/>
              </w:rPr>
              <w:t>svitku</w:t>
            </w:r>
            <w:proofErr w:type="spellEnd"/>
            <w:r>
              <w:rPr>
                <w:rFonts w:ascii="Arial" w:hAnsi="Arial"/>
                <w:lang w:val="de-DE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D2546D" w:rsidRDefault="00D2546D">
            <w:pPr>
              <w:spacing w:line="202" w:lineRule="exact"/>
              <w:jc w:val="center"/>
              <w:rPr>
                <w:rFonts w:ascii="Arial" w:hAnsi="Arial"/>
                <w:lang w:val="de-DE"/>
              </w:rPr>
            </w:pPr>
          </w:p>
        </w:tc>
      </w:tr>
      <w:tr w:rsidR="00D2546D" w:rsidTr="00CB0619">
        <w:tblPrEx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1416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546D" w:rsidRDefault="00D2546D" w:rsidP="00D61165">
            <w:pPr>
              <w:spacing w:line="202" w:lineRule="exact"/>
              <w:rPr>
                <w:rFonts w:ascii="Arial" w:hAnsi="Arial"/>
                <w:spacing w:val="-24"/>
              </w:rPr>
            </w:pPr>
            <w:proofErr w:type="spellStart"/>
            <w:r>
              <w:rPr>
                <w:rFonts w:ascii="Arial" w:hAnsi="Arial"/>
                <w:spacing w:val="-24"/>
              </w:rPr>
              <w:t>Vypracoval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546D" w:rsidRDefault="00D2546D" w:rsidP="00D61165">
            <w:pPr>
              <w:spacing w:line="202" w:lineRule="exact"/>
              <w:jc w:val="center"/>
              <w:rPr>
                <w:rFonts w:ascii="Arial" w:hAnsi="Arial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546D" w:rsidRDefault="00D2546D" w:rsidP="007876F3">
            <w:pPr>
              <w:spacing w:line="202" w:lineRule="exact"/>
              <w:jc w:val="center"/>
              <w:rPr>
                <w:rFonts w:ascii="Arial" w:hAnsi="Arial"/>
                <w:lang w:val="de-DE"/>
              </w:rPr>
            </w:pPr>
          </w:p>
        </w:tc>
        <w:tc>
          <w:tcPr>
            <w:tcW w:w="11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46D" w:rsidRDefault="00D2546D">
            <w:pPr>
              <w:spacing w:line="202" w:lineRule="exact"/>
              <w:jc w:val="right"/>
              <w:rPr>
                <w:rFonts w:ascii="Arial" w:hAnsi="Arial"/>
                <w:lang w:val="de-DE"/>
              </w:rPr>
            </w:pPr>
            <w:r>
              <w:rPr>
                <w:rFonts w:ascii="Arial" w:hAnsi="Arial"/>
                <w:lang w:val="de-DE"/>
              </w:rPr>
              <w:t xml:space="preserve">Norm. </w:t>
            </w:r>
            <w:proofErr w:type="spellStart"/>
            <w:r>
              <w:rPr>
                <w:rFonts w:ascii="Arial" w:hAnsi="Arial"/>
                <w:lang w:val="de-DE"/>
              </w:rPr>
              <w:t>ref</w:t>
            </w:r>
            <w:proofErr w:type="spellEnd"/>
            <w:r>
              <w:rPr>
                <w:rFonts w:ascii="Arial" w:hAnsi="Arial"/>
                <w:lang w:val="de-DE"/>
              </w:rPr>
              <w:t>.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46D" w:rsidRDefault="00D2546D">
            <w:pPr>
              <w:spacing w:line="202" w:lineRule="exact"/>
              <w:rPr>
                <w:rFonts w:ascii="Arial" w:hAnsi="Arial"/>
                <w:lang w:val="de-D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2546D" w:rsidRDefault="00D2546D">
            <w:pPr>
              <w:spacing w:line="202" w:lineRule="exact"/>
              <w:rPr>
                <w:rFonts w:ascii="Arial" w:hAnsi="Arial"/>
                <w:lang w:val="de-DE"/>
              </w:rPr>
            </w:pPr>
          </w:p>
        </w:tc>
        <w:tc>
          <w:tcPr>
            <w:tcW w:w="1165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D2546D" w:rsidRDefault="00D2546D">
            <w:pPr>
              <w:spacing w:line="202" w:lineRule="exact"/>
              <w:jc w:val="right"/>
              <w:rPr>
                <w:rFonts w:ascii="Arial" w:hAnsi="Arial"/>
                <w:lang w:val="de-DE"/>
              </w:rPr>
            </w:pPr>
            <w:r>
              <w:rPr>
                <w:rFonts w:ascii="Arial" w:hAnsi="Arial"/>
                <w:lang w:val="de-DE"/>
              </w:rPr>
              <w:t>Mikrofilm</w:t>
            </w:r>
          </w:p>
        </w:tc>
        <w:tc>
          <w:tcPr>
            <w:tcW w:w="2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D2546D" w:rsidRDefault="00D2546D">
            <w:pPr>
              <w:spacing w:line="202" w:lineRule="exact"/>
              <w:jc w:val="center"/>
              <w:rPr>
                <w:rFonts w:ascii="Arial" w:hAnsi="Arial"/>
                <w:lang w:val="de-DE"/>
              </w:rPr>
            </w:pPr>
          </w:p>
        </w:tc>
      </w:tr>
      <w:tr w:rsidR="00D2546D" w:rsidTr="00CB0619">
        <w:tblPrEx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1416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D2546D" w:rsidRDefault="00D2546D" w:rsidP="00D61165">
            <w:pPr>
              <w:spacing w:line="202" w:lineRule="exact"/>
              <w:rPr>
                <w:rFonts w:ascii="Arial" w:hAnsi="Arial"/>
                <w:spacing w:val="-20"/>
              </w:rPr>
            </w:pPr>
            <w:proofErr w:type="spellStart"/>
            <w:r>
              <w:rPr>
                <w:rFonts w:ascii="Arial" w:hAnsi="Arial"/>
                <w:spacing w:val="-20"/>
              </w:rPr>
              <w:t>Skupinář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46D" w:rsidRDefault="00D2546D">
            <w:pPr>
              <w:spacing w:line="202" w:lineRule="exact"/>
              <w:rPr>
                <w:rFonts w:ascii="Arial" w:hAnsi="Arial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46D" w:rsidRDefault="00D2546D">
            <w:pPr>
              <w:spacing w:line="202" w:lineRule="exact"/>
              <w:rPr>
                <w:rFonts w:ascii="Arial" w:hAnsi="Arial"/>
              </w:rPr>
            </w:pPr>
          </w:p>
        </w:tc>
        <w:tc>
          <w:tcPr>
            <w:tcW w:w="11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46D" w:rsidRDefault="00D2546D">
            <w:pPr>
              <w:spacing w:line="202" w:lineRule="exact"/>
              <w:jc w:val="righ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Přezk</w:t>
            </w:r>
            <w:proofErr w:type="spellEnd"/>
            <w:r>
              <w:rPr>
                <w:rFonts w:ascii="Arial" w:hAnsi="Arial"/>
              </w:rPr>
              <w:t>.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46D" w:rsidRDefault="00D2546D">
            <w:pPr>
              <w:spacing w:line="202" w:lineRule="exact"/>
              <w:rPr>
                <w:rFonts w:ascii="Arial" w:hAnsi="Arial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2546D" w:rsidRDefault="00D2546D">
            <w:pPr>
              <w:spacing w:line="202" w:lineRule="exact"/>
              <w:rPr>
                <w:rFonts w:ascii="Arial" w:hAnsi="Arial"/>
              </w:rPr>
            </w:pPr>
          </w:p>
        </w:tc>
        <w:tc>
          <w:tcPr>
            <w:tcW w:w="1165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D2546D" w:rsidRDefault="00D2546D">
            <w:pPr>
              <w:spacing w:line="202" w:lineRule="exact"/>
              <w:jc w:val="righ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Sestava</w:t>
            </w:r>
            <w:proofErr w:type="spellEnd"/>
          </w:p>
        </w:tc>
        <w:tc>
          <w:tcPr>
            <w:tcW w:w="2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D2546D" w:rsidRDefault="009248BD" w:rsidP="00183C7F">
            <w:pPr>
              <w:spacing w:line="202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8"/>
                  <w:enabled/>
                  <w:calcOnExit w:val="0"/>
                  <w:statusText w:type="text" w:val="číslo výkresu sestavy"/>
                  <w:textInput>
                    <w:maxLength w:val="18"/>
                  </w:textInput>
                </w:ffData>
              </w:fldChar>
            </w:r>
            <w:bookmarkStart w:id="8" w:name="Text18"/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</w:rPr>
              <w:t>11-09-66-06</w:t>
            </w:r>
            <w:r>
              <w:rPr>
                <w:rFonts w:ascii="Arial" w:hAnsi="Arial"/>
              </w:rPr>
              <w:fldChar w:fldCharType="end"/>
            </w:r>
            <w:bookmarkEnd w:id="8"/>
          </w:p>
        </w:tc>
      </w:tr>
      <w:tr w:rsidR="00D2546D" w:rsidTr="00CB0619">
        <w:tblPrEx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1416" w:type="dxa"/>
            <w:gridSpan w:val="3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D2546D" w:rsidRDefault="00D2546D" w:rsidP="00D61165">
            <w:pPr>
              <w:spacing w:line="202" w:lineRule="exact"/>
              <w:rPr>
                <w:rFonts w:ascii="Arial" w:hAnsi="Arial"/>
                <w:spacing w:val="-20"/>
              </w:rPr>
            </w:pPr>
            <w:r>
              <w:rPr>
                <w:rFonts w:ascii="Arial" w:hAnsi="Arial"/>
                <w:spacing w:val="-20"/>
              </w:rPr>
              <w:t>Technol.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D2546D" w:rsidRDefault="00D2546D">
            <w:pPr>
              <w:spacing w:line="202" w:lineRule="exact"/>
              <w:rPr>
                <w:rFonts w:ascii="Arial" w:hAnsi="Arial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D2546D" w:rsidRDefault="00D2546D">
            <w:pPr>
              <w:spacing w:line="202" w:lineRule="exact"/>
              <w:rPr>
                <w:rFonts w:ascii="Arial" w:hAnsi="Arial"/>
              </w:rPr>
            </w:pPr>
          </w:p>
        </w:tc>
        <w:tc>
          <w:tcPr>
            <w:tcW w:w="1140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D2546D" w:rsidRDefault="00D2546D">
            <w:pPr>
              <w:spacing w:line="202" w:lineRule="exact"/>
              <w:jc w:val="righ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Schválil</w:t>
            </w:r>
            <w:proofErr w:type="spellEnd"/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D2546D" w:rsidRDefault="00D2546D">
            <w:pPr>
              <w:spacing w:line="202" w:lineRule="exact"/>
              <w:rPr>
                <w:rFonts w:ascii="Arial" w:hAnsi="Arial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</w:tcBorders>
          </w:tcPr>
          <w:p w:rsidR="00D2546D" w:rsidRDefault="00D2546D">
            <w:pPr>
              <w:spacing w:line="202" w:lineRule="exact"/>
              <w:rPr>
                <w:rFonts w:ascii="Arial" w:hAnsi="Arial"/>
              </w:rPr>
            </w:pPr>
          </w:p>
        </w:tc>
        <w:tc>
          <w:tcPr>
            <w:tcW w:w="1165" w:type="dxa"/>
            <w:gridSpan w:val="3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D2546D" w:rsidRDefault="00D2546D">
            <w:pPr>
              <w:spacing w:line="202" w:lineRule="exact"/>
              <w:jc w:val="righ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Hmotnost</w:t>
            </w:r>
            <w:proofErr w:type="spellEnd"/>
          </w:p>
        </w:tc>
        <w:tc>
          <w:tcPr>
            <w:tcW w:w="2379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D2546D" w:rsidRDefault="009248BD" w:rsidP="00183C7F">
            <w:pPr>
              <w:spacing w:line="202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9"/>
                  <w:enabled/>
                  <w:calcOnExit w:val="0"/>
                  <w:statusText w:type="text" w:val="Hmotnost celé sestavy"/>
                  <w:textInput>
                    <w:type w:val="number"/>
                    <w:maxLength w:val="8"/>
                  </w:textInput>
                </w:ffData>
              </w:fldChar>
            </w:r>
            <w:bookmarkStart w:id="9" w:name="Text19"/>
            <w:r w:rsidR="00D2546D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2546D">
              <w:rPr>
                <w:rFonts w:ascii="Arial" w:hAnsi="Arial"/>
                <w:noProof/>
              </w:rPr>
              <w:t>24,199 kg</w:t>
            </w:r>
            <w:r>
              <w:rPr>
                <w:rFonts w:ascii="Arial" w:hAnsi="Arial"/>
              </w:rPr>
              <w:fldChar w:fldCharType="end"/>
            </w:r>
            <w:bookmarkEnd w:id="9"/>
          </w:p>
        </w:tc>
      </w:tr>
      <w:tr w:rsidR="00D2546D" w:rsidTr="00CB0619">
        <w:tblPrEx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4341" w:type="dxa"/>
            <w:gridSpan w:val="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2546D" w:rsidRDefault="00D2546D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ČESKÉ VYSOKÉ UČENÍ TECHNICKÉ V PRAZE</w:t>
            </w:r>
          </w:p>
        </w:tc>
        <w:tc>
          <w:tcPr>
            <w:tcW w:w="6716" w:type="dxa"/>
            <w:gridSpan w:val="8"/>
            <w:tcBorders>
              <w:top w:val="single" w:sz="18" w:space="0" w:color="auto"/>
              <w:bottom w:val="single" w:sz="18" w:space="0" w:color="auto"/>
            </w:tcBorders>
          </w:tcPr>
          <w:p w:rsidR="00D2546D" w:rsidRDefault="00D2546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NÁZEV:</w:t>
            </w:r>
          </w:p>
          <w:p w:rsidR="00D2546D" w:rsidRDefault="00D2546D" w:rsidP="00183C7F">
            <w:pPr>
              <w:jc w:val="center"/>
              <w:rPr>
                <w:rFonts w:ascii="Arial" w:hAnsi="Arial"/>
                <w:sz w:val="30"/>
              </w:rPr>
            </w:pPr>
            <w:r>
              <w:rPr>
                <w:rFonts w:ascii="Arial" w:hAnsi="Arial"/>
                <w:sz w:val="30"/>
              </w:rPr>
              <w:t xml:space="preserve">  </w:t>
            </w:r>
            <w:r w:rsidR="009248BD">
              <w:rPr>
                <w:rFonts w:ascii="Arial" w:hAnsi="Arial"/>
                <w:sz w:val="3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0" w:name="Text1"/>
            <w:r>
              <w:rPr>
                <w:rFonts w:ascii="Arial" w:hAnsi="Arial"/>
                <w:sz w:val="30"/>
              </w:rPr>
              <w:instrText xml:space="preserve"> FORMTEXT </w:instrText>
            </w:r>
            <w:r w:rsidR="009248BD">
              <w:rPr>
                <w:rFonts w:ascii="Arial" w:hAnsi="Arial"/>
                <w:sz w:val="30"/>
              </w:rPr>
            </w:r>
            <w:r w:rsidR="009248BD">
              <w:rPr>
                <w:rFonts w:ascii="Arial" w:hAnsi="Arial"/>
                <w:sz w:val="30"/>
              </w:rPr>
              <w:fldChar w:fldCharType="separate"/>
            </w:r>
            <w:r>
              <w:rPr>
                <w:rFonts w:ascii="Arial" w:hAnsi="Arial"/>
                <w:sz w:val="30"/>
              </w:rPr>
              <w:t>VŘETENO</w:t>
            </w:r>
            <w:r w:rsidR="009248BD">
              <w:rPr>
                <w:rFonts w:ascii="Arial" w:hAnsi="Arial"/>
                <w:sz w:val="30"/>
              </w:rPr>
              <w:fldChar w:fldCharType="end"/>
            </w:r>
            <w:bookmarkEnd w:id="10"/>
          </w:p>
        </w:tc>
      </w:tr>
      <w:tr w:rsidR="00D2546D" w:rsidTr="00CB0619">
        <w:tblPrEx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4341" w:type="dxa"/>
            <w:gridSpan w:val="6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546D" w:rsidRDefault="00D2546D">
            <w:pPr>
              <w:jc w:val="center"/>
              <w:rPr>
                <w:rFonts w:ascii="Arial" w:hAnsi="Arial"/>
                <w:sz w:val="24"/>
                <w:lang w:val="de-DE"/>
              </w:rPr>
            </w:pPr>
            <w:r>
              <w:rPr>
                <w:rFonts w:ascii="Arial" w:hAnsi="Arial"/>
                <w:b/>
                <w:sz w:val="48"/>
                <w:lang w:val="de-DE"/>
              </w:rPr>
              <w:t>FAKULTA STROJNÍ</w:t>
            </w:r>
          </w:p>
        </w:tc>
        <w:tc>
          <w:tcPr>
            <w:tcW w:w="4102" w:type="dxa"/>
            <w:gridSpan w:val="4"/>
            <w:tcBorders>
              <w:top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D2546D" w:rsidRDefault="00D2546D">
            <w:pPr>
              <w:rPr>
                <w:rFonts w:ascii="Arial" w:hAnsi="Arial"/>
                <w:lang w:val="de-DE"/>
              </w:rPr>
            </w:pPr>
            <w:r>
              <w:rPr>
                <w:rFonts w:ascii="Arial" w:hAnsi="Arial"/>
                <w:lang w:val="de-DE"/>
              </w:rPr>
              <w:t>ČÍSLO VÝKRESU:                         INDEX</w:t>
            </w:r>
          </w:p>
          <w:p w:rsidR="00D2546D" w:rsidRDefault="00D2546D">
            <w:pPr>
              <w:rPr>
                <w:rFonts w:ascii="Arial" w:hAnsi="Arial"/>
                <w:lang w:val="de-DE"/>
              </w:rPr>
            </w:pPr>
          </w:p>
          <w:p w:rsidR="00D2546D" w:rsidRDefault="009248BD">
            <w:pPr>
              <w:jc w:val="center"/>
              <w:rPr>
                <w:rFonts w:ascii="Arial" w:hAnsi="Arial"/>
                <w:sz w:val="40"/>
              </w:rPr>
            </w:pPr>
            <w:r>
              <w:rPr>
                <w:rFonts w:ascii="Arial" w:hAnsi="Arial"/>
                <w:sz w:val="40"/>
              </w:rPr>
              <w:fldChar w:fldCharType="begin">
                <w:ffData>
                  <w:name w:val="Text3"/>
                  <w:enabled/>
                  <w:calcOnExit w:val="0"/>
                  <w:statusText w:type="text" w:val="Číslo výkresu"/>
                  <w:textInput>
                    <w:maxLength w:val="16"/>
                    <w:format w:val="Velká"/>
                  </w:textInput>
                </w:ffData>
              </w:fldChar>
            </w:r>
            <w:bookmarkStart w:id="11" w:name="Text3"/>
            <w:r w:rsidR="00D2546D">
              <w:rPr>
                <w:rFonts w:ascii="Arial" w:hAnsi="Arial"/>
                <w:sz w:val="40"/>
              </w:rPr>
              <w:instrText xml:space="preserve"> FORMTEXT </w:instrText>
            </w:r>
            <w:r>
              <w:rPr>
                <w:rFonts w:ascii="Arial" w:hAnsi="Arial"/>
                <w:sz w:val="40"/>
              </w:rPr>
            </w:r>
            <w:r>
              <w:rPr>
                <w:rFonts w:ascii="Arial" w:hAnsi="Arial"/>
                <w:sz w:val="40"/>
              </w:rPr>
              <w:fldChar w:fldCharType="separate"/>
            </w:r>
            <w:r w:rsidR="00D2546D">
              <w:rPr>
                <w:rFonts w:ascii="Arial" w:hAnsi="Arial"/>
                <w:sz w:val="40"/>
              </w:rPr>
              <w:t>11-09-66-K</w:t>
            </w:r>
            <w:r>
              <w:rPr>
                <w:rFonts w:ascii="Arial" w:hAnsi="Arial"/>
                <w:sz w:val="40"/>
              </w:rPr>
              <w:fldChar w:fldCharType="end"/>
            </w:r>
            <w:bookmarkEnd w:id="11"/>
          </w:p>
          <w:p w:rsidR="00D2546D" w:rsidRDefault="00D2546D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</w:rPr>
              <w:t xml:space="preserve">LISTÙ: </w:t>
            </w:r>
            <w:r w:rsidR="009248BD"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statusText w:type="text" w:val="počet listů (pro p.l.=1 se nevyplňuje)"/>
                  <w:textInput>
                    <w:type w:val="number"/>
                    <w:maxLength w:val="3"/>
                  </w:textInput>
                </w:ffData>
              </w:fldChar>
            </w:r>
            <w:bookmarkStart w:id="12" w:name="Text4"/>
            <w:r>
              <w:rPr>
                <w:rFonts w:ascii="Arial" w:hAnsi="Arial"/>
              </w:rPr>
              <w:instrText xml:space="preserve"> FORMTEXT </w:instrText>
            </w:r>
            <w:r w:rsidR="009248BD">
              <w:rPr>
                <w:rFonts w:ascii="Arial" w:hAnsi="Arial"/>
              </w:rPr>
            </w:r>
            <w:r w:rsidR="009248BD"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 w:rsidR="009248BD">
              <w:rPr>
                <w:rFonts w:ascii="Arial" w:hAnsi="Arial"/>
              </w:rPr>
              <w:fldChar w:fldCharType="end"/>
            </w:r>
            <w:bookmarkEnd w:id="12"/>
            <w:r>
              <w:rPr>
                <w:rFonts w:ascii="Arial" w:hAnsi="Arial"/>
              </w:rPr>
              <w:t xml:space="preserve">                                     LIST: </w:t>
            </w:r>
            <w:r w:rsidR="009248BD"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statusText w:type="text" w:val="pořadové číslo listu"/>
                  <w:textInput>
                    <w:type w:val="number"/>
                    <w:maxLength w:val="2"/>
                  </w:textInput>
                </w:ffData>
              </w:fldChar>
            </w:r>
            <w:bookmarkStart w:id="13" w:name="Text5"/>
            <w:r>
              <w:rPr>
                <w:rFonts w:ascii="Arial" w:hAnsi="Arial"/>
              </w:rPr>
              <w:instrText xml:space="preserve"> FORMTEXT </w:instrText>
            </w:r>
            <w:r w:rsidR="009248BD">
              <w:rPr>
                <w:rFonts w:ascii="Arial" w:hAnsi="Arial"/>
              </w:rPr>
            </w:r>
            <w:r w:rsidR="009248BD"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 w:rsidR="009248BD">
              <w:rPr>
                <w:rFonts w:ascii="Arial" w:hAnsi="Arial"/>
              </w:rPr>
              <w:fldChar w:fldCharType="end"/>
            </w:r>
            <w:bookmarkEnd w:id="13"/>
          </w:p>
        </w:tc>
        <w:tc>
          <w:tcPr>
            <w:tcW w:w="2614" w:type="dxa"/>
            <w:gridSpan w:val="4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D2546D" w:rsidRDefault="00D2546D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Technol. č.:</w:t>
            </w:r>
          </w:p>
          <w:p w:rsidR="00D2546D" w:rsidRDefault="00D2546D">
            <w:pPr>
              <w:rPr>
                <w:rFonts w:ascii="Arial" w:hAnsi="Arial"/>
                <w:sz w:val="24"/>
              </w:rPr>
            </w:pPr>
          </w:p>
          <w:p w:rsidR="00D2546D" w:rsidRDefault="009248BD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8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13"/>
                  </w:textInput>
                </w:ffData>
              </w:fldChar>
            </w:r>
            <w:bookmarkStart w:id="14" w:name="Text20"/>
            <w:r w:rsidR="00D2546D">
              <w:rPr>
                <w:rFonts w:ascii="Arial" w:hAnsi="Arial"/>
                <w:sz w:val="28"/>
              </w:rPr>
              <w:instrText xml:space="preserve"> FORMTEXT </w:instrText>
            </w:r>
            <w:r>
              <w:rPr>
                <w:rFonts w:ascii="Arial" w:hAnsi="Arial"/>
                <w:sz w:val="28"/>
              </w:rPr>
            </w:r>
            <w:r>
              <w:rPr>
                <w:rFonts w:ascii="Arial" w:hAnsi="Arial"/>
                <w:sz w:val="28"/>
              </w:rPr>
              <w:fldChar w:fldCharType="separate"/>
            </w:r>
            <w:r w:rsidR="00D2546D">
              <w:rPr>
                <w:rFonts w:ascii="Arial" w:hAnsi="Arial"/>
                <w:noProof/>
                <w:sz w:val="28"/>
              </w:rPr>
              <w:t> </w:t>
            </w:r>
            <w:r w:rsidR="00D2546D">
              <w:rPr>
                <w:rFonts w:ascii="Arial" w:hAnsi="Arial"/>
                <w:noProof/>
                <w:sz w:val="28"/>
              </w:rPr>
              <w:t> </w:t>
            </w:r>
            <w:r w:rsidR="00D2546D">
              <w:rPr>
                <w:rFonts w:ascii="Arial" w:hAnsi="Arial"/>
                <w:noProof/>
                <w:sz w:val="28"/>
              </w:rPr>
              <w:t> </w:t>
            </w:r>
            <w:r w:rsidR="00D2546D">
              <w:rPr>
                <w:rFonts w:ascii="Arial" w:hAnsi="Arial"/>
                <w:noProof/>
                <w:sz w:val="28"/>
              </w:rPr>
              <w:t> </w:t>
            </w:r>
            <w:r w:rsidR="00D2546D"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fldChar w:fldCharType="end"/>
            </w:r>
            <w:bookmarkEnd w:id="14"/>
          </w:p>
        </w:tc>
      </w:tr>
    </w:tbl>
    <w:p w:rsidR="00143013" w:rsidRDefault="00143013">
      <w:pPr>
        <w:rPr>
          <w:rFonts w:ascii="SwitzerlandNarrow" w:hAnsi="SwitzerlandNarrow"/>
          <w:sz w:val="24"/>
        </w:rPr>
      </w:pPr>
    </w:p>
    <w:sectPr w:rsidR="00143013" w:rsidSect="004E34D2">
      <w:pgSz w:w="11907" w:h="16840"/>
      <w:pgMar w:top="510" w:right="510" w:bottom="567" w:left="720" w:header="0" w:footer="708" w:gutter="0"/>
      <w:paperSrc w:first="8" w:other="8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Narrow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intFractionalCharacterWidth/>
  <w:hideSpellingErrors/>
  <w:hideGrammaticalErrors/>
  <w:proofState w:spelling="clean" w:grammar="clean"/>
  <w:attachedTemplate r:id="rId1"/>
  <w:documentProtection w:edit="forms" w:enforcement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143013"/>
    <w:rsid w:val="001079B6"/>
    <w:rsid w:val="00143013"/>
    <w:rsid w:val="00183C7F"/>
    <w:rsid w:val="00194347"/>
    <w:rsid w:val="001B201F"/>
    <w:rsid w:val="00401C39"/>
    <w:rsid w:val="004E34D2"/>
    <w:rsid w:val="004E601B"/>
    <w:rsid w:val="005F4513"/>
    <w:rsid w:val="006E11EB"/>
    <w:rsid w:val="007225B6"/>
    <w:rsid w:val="00725799"/>
    <w:rsid w:val="007876F3"/>
    <w:rsid w:val="009248BD"/>
    <w:rsid w:val="00A01159"/>
    <w:rsid w:val="00B3035E"/>
    <w:rsid w:val="00B42D94"/>
    <w:rsid w:val="00C23890"/>
    <w:rsid w:val="00C56D4E"/>
    <w:rsid w:val="00CB0619"/>
    <w:rsid w:val="00D2546D"/>
    <w:rsid w:val="00D40A00"/>
    <w:rsid w:val="00D4662E"/>
    <w:rsid w:val="00D52FDE"/>
    <w:rsid w:val="00D61165"/>
    <w:rsid w:val="00DA5D53"/>
    <w:rsid w:val="00DC2792"/>
    <w:rsid w:val="00DD59E5"/>
    <w:rsid w:val="00F94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ms Rmn" w:eastAsia="Times New Roman" w:hAnsi="Tms Rm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34D2"/>
    <w:pPr>
      <w:overflowPunct w:val="0"/>
      <w:autoSpaceDE w:val="0"/>
      <w:autoSpaceDN w:val="0"/>
      <w:adjustRightInd w:val="0"/>
      <w:textAlignment w:val="baseline"/>
    </w:pPr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rsid w:val="004E34D2"/>
    <w:pPr>
      <w:tabs>
        <w:tab w:val="center" w:pos="4819"/>
        <w:tab w:val="right" w:pos="9071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352;kola\&#268;VUT\2009-2010\09_ZIM\SK%201\bloky\K1-20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46B9E-21B4-490E-A3D2-9155FF12F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K1-20.dot</Template>
  <TotalTime>282</TotalTime>
  <Pages>1</Pages>
  <Words>508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Poz</vt:lpstr>
    </vt:vector>
  </TitlesOfParts>
  <Company>ČVUT-FSI</Company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</dc:title>
  <dc:creator>OEM</dc:creator>
  <cp:lastModifiedBy>Honza</cp:lastModifiedBy>
  <cp:revision>15</cp:revision>
  <cp:lastPrinted>2010-04-22T05:01:00Z</cp:lastPrinted>
  <dcterms:created xsi:type="dcterms:W3CDTF">2010-04-18T15:01:00Z</dcterms:created>
  <dcterms:modified xsi:type="dcterms:W3CDTF">2010-10-08T21:02:00Z</dcterms:modified>
</cp:coreProperties>
</file>